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E19B0" w:rsidRDefault="009E19B0" w:rsidP="00E460CA">
      <w:pPr>
        <w:rPr>
          <w:rFonts w:ascii="Arial" w:hAnsi="Arial" w:cs="Arial"/>
          <w:b/>
          <w:bCs/>
        </w:rPr>
      </w:pPr>
    </w:p>
    <w:p w:rsidR="009E19B0" w:rsidRDefault="009E19B0" w:rsidP="00E460CA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Тульская область</w:t>
      </w:r>
    </w:p>
    <w:p w:rsidR="009E19B0" w:rsidRDefault="009E19B0" w:rsidP="00E460CA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Муниципальное образование Огаревское </w:t>
      </w:r>
    </w:p>
    <w:p w:rsidR="009E19B0" w:rsidRDefault="009E19B0" w:rsidP="00E460CA">
      <w:pPr>
        <w:jc w:val="center"/>
        <w:rPr>
          <w:b/>
          <w:bCs/>
          <w:spacing w:val="43"/>
          <w:sz w:val="28"/>
          <w:szCs w:val="28"/>
        </w:rPr>
      </w:pPr>
      <w:r>
        <w:rPr>
          <w:b/>
          <w:bCs/>
          <w:spacing w:val="43"/>
          <w:sz w:val="28"/>
          <w:szCs w:val="28"/>
        </w:rPr>
        <w:t>ЩЁКИНСКОГО РАЙОНА</w:t>
      </w:r>
    </w:p>
    <w:p w:rsidR="009E19B0" w:rsidRDefault="009E19B0" w:rsidP="00E460CA">
      <w:pPr>
        <w:spacing w:line="120" w:lineRule="exact"/>
        <w:jc w:val="center"/>
        <w:rPr>
          <w:b/>
          <w:bCs/>
          <w:sz w:val="28"/>
          <w:szCs w:val="28"/>
        </w:rPr>
      </w:pPr>
    </w:p>
    <w:p w:rsidR="009E19B0" w:rsidRDefault="009E19B0" w:rsidP="00E460CA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АДМИНИСТРАЦИЯ МУНИЦИПАЛЬНОГО ОБРАЗОВАНИЯ ОГАРЕВСКОЕ ЩЁКИНСКОГО РАЙОНА</w:t>
      </w:r>
    </w:p>
    <w:p w:rsidR="009E19B0" w:rsidRDefault="009E19B0" w:rsidP="00E460CA">
      <w:pPr>
        <w:spacing w:line="120" w:lineRule="exact"/>
        <w:jc w:val="center"/>
        <w:rPr>
          <w:b/>
          <w:bCs/>
          <w:sz w:val="28"/>
          <w:szCs w:val="28"/>
        </w:rPr>
      </w:pPr>
    </w:p>
    <w:p w:rsidR="009E19B0" w:rsidRDefault="009E19B0" w:rsidP="00E460CA">
      <w:pPr>
        <w:tabs>
          <w:tab w:val="left" w:pos="567"/>
          <w:tab w:val="left" w:pos="5387"/>
        </w:tabs>
        <w:jc w:val="center"/>
        <w:rPr>
          <w:b/>
          <w:bCs/>
          <w:spacing w:val="30"/>
          <w:sz w:val="28"/>
          <w:szCs w:val="28"/>
        </w:rPr>
      </w:pPr>
      <w:r>
        <w:rPr>
          <w:b/>
          <w:bCs/>
          <w:spacing w:val="30"/>
          <w:sz w:val="28"/>
          <w:szCs w:val="28"/>
        </w:rPr>
        <w:t>П О С Т А Н О В Л Е Н И Е</w:t>
      </w:r>
    </w:p>
    <w:p w:rsidR="009E19B0" w:rsidRDefault="009E19B0" w:rsidP="00E460CA">
      <w:pPr>
        <w:tabs>
          <w:tab w:val="left" w:pos="5160"/>
        </w:tabs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ab/>
      </w:r>
      <w:r>
        <w:rPr>
          <w:rFonts w:ascii="Arial" w:hAnsi="Arial" w:cs="Arial"/>
          <w:b/>
          <w:bCs/>
        </w:rPr>
        <w:tab/>
      </w:r>
    </w:p>
    <w:p w:rsidR="009E19B0" w:rsidRDefault="009E19B0" w:rsidP="00E460CA">
      <w:pPr>
        <w:ind w:firstLine="142"/>
        <w:rPr>
          <w:b/>
          <w:bCs/>
        </w:rPr>
      </w:pPr>
      <w:r>
        <w:rPr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4" o:spid="_x0000_s1026" type="#_x0000_t202" style="position:absolute;left:0;text-align:left;margin-left:4.3pt;margin-top:6.1pt;width:499.7pt;height:20.4pt;z-index:2516582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" filled="f" stroked="f">
            <v:textbox inset="0,0,0,0">
              <w:txbxContent>
                <w:p w:rsidR="009E19B0" w:rsidRDefault="009E19B0" w:rsidP="00E460CA">
                  <w:pPr>
                    <w:rPr>
                      <w:b/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 xml:space="preserve">_____________ </w:t>
                  </w:r>
                  <w:r w:rsidRPr="00152499">
                    <w:rPr>
                      <w:b/>
                      <w:sz w:val="28"/>
                      <w:szCs w:val="28"/>
                    </w:rPr>
                    <w:t>20</w:t>
                  </w:r>
                  <w:r>
                    <w:rPr>
                      <w:b/>
                      <w:sz w:val="28"/>
                      <w:szCs w:val="28"/>
                    </w:rPr>
                    <w:t>21</w:t>
                  </w:r>
                  <w:r w:rsidRPr="00152499">
                    <w:rPr>
                      <w:b/>
                      <w:sz w:val="28"/>
                      <w:szCs w:val="28"/>
                    </w:rPr>
                    <w:t xml:space="preserve"> года                                       </w:t>
                  </w:r>
                  <w:r>
                    <w:rPr>
                      <w:b/>
                      <w:sz w:val="28"/>
                      <w:szCs w:val="28"/>
                    </w:rPr>
                    <w:t xml:space="preserve">                </w:t>
                  </w:r>
                  <w:r w:rsidRPr="00152499">
                    <w:rPr>
                      <w:b/>
                      <w:sz w:val="28"/>
                      <w:szCs w:val="28"/>
                    </w:rPr>
                    <w:t xml:space="preserve">       </w:t>
                  </w:r>
                  <w:r>
                    <w:rPr>
                      <w:b/>
                      <w:sz w:val="28"/>
                      <w:szCs w:val="28"/>
                    </w:rPr>
                    <w:t>№ Проект</w:t>
                  </w:r>
                </w:p>
                <w:p w:rsidR="009E19B0" w:rsidRDefault="009E19B0" w:rsidP="00E460CA">
                  <w:pPr>
                    <w:rPr>
                      <w:lang w:val="en-US"/>
                    </w:rPr>
                  </w:pPr>
                </w:p>
              </w:txbxContent>
            </v:textbox>
          </v:shape>
        </w:pict>
      </w:r>
    </w:p>
    <w:p w:rsidR="009E19B0" w:rsidRDefault="009E19B0" w:rsidP="00E460CA">
      <w:pPr>
        <w:ind w:firstLine="142"/>
        <w:rPr>
          <w:b/>
          <w:bCs/>
          <w:sz w:val="28"/>
          <w:szCs w:val="28"/>
        </w:rPr>
      </w:pPr>
    </w:p>
    <w:p w:rsidR="009E19B0" w:rsidRDefault="009E19B0" w:rsidP="00E460CA">
      <w:pPr>
        <w:ind w:firstLine="142"/>
        <w:rPr>
          <w:b/>
          <w:bCs/>
          <w:sz w:val="28"/>
          <w:szCs w:val="28"/>
        </w:rPr>
      </w:pPr>
    </w:p>
    <w:p w:rsidR="009E19B0" w:rsidRDefault="009E19B0" w:rsidP="00E460CA">
      <w:pPr>
        <w:jc w:val="both"/>
        <w:outlineLvl w:val="0"/>
        <w:rPr>
          <w:b/>
          <w:sz w:val="28"/>
          <w:szCs w:val="28"/>
        </w:rPr>
      </w:pPr>
    </w:p>
    <w:p w:rsidR="009E19B0" w:rsidRDefault="009E19B0" w:rsidP="006D005E">
      <w:pPr>
        <w:jc w:val="center"/>
        <w:rPr>
          <w:b/>
          <w:sz w:val="28"/>
          <w:szCs w:val="28"/>
        </w:rPr>
      </w:pPr>
      <w:r w:rsidRPr="006D005E">
        <w:rPr>
          <w:b/>
          <w:sz w:val="28"/>
          <w:szCs w:val="28"/>
        </w:rPr>
        <w:t xml:space="preserve">Об определении границ прилегающих территорий к некоторым организациям и объектам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муниципального образования Огаревское Щекинского района </w:t>
      </w:r>
    </w:p>
    <w:p w:rsidR="009E19B0" w:rsidRDefault="009E19B0" w:rsidP="006D005E">
      <w:pPr>
        <w:jc w:val="center"/>
        <w:rPr>
          <w:b/>
          <w:sz w:val="28"/>
          <w:szCs w:val="28"/>
        </w:rPr>
      </w:pPr>
    </w:p>
    <w:p w:rsidR="009E19B0" w:rsidRPr="006D005E" w:rsidRDefault="009E19B0" w:rsidP="006D005E">
      <w:pPr>
        <w:jc w:val="center"/>
        <w:rPr>
          <w:b/>
          <w:sz w:val="28"/>
          <w:szCs w:val="28"/>
        </w:rPr>
      </w:pPr>
    </w:p>
    <w:p w:rsidR="009E19B0" w:rsidRPr="006D005E" w:rsidRDefault="009E19B0" w:rsidP="003B6523">
      <w:pPr>
        <w:spacing w:line="360" w:lineRule="auto"/>
        <w:jc w:val="both"/>
        <w:rPr>
          <w:sz w:val="28"/>
          <w:szCs w:val="28"/>
        </w:rPr>
      </w:pPr>
      <w:r w:rsidRPr="006D005E">
        <w:rPr>
          <w:sz w:val="28"/>
          <w:szCs w:val="28"/>
        </w:rPr>
        <w:tab/>
        <w:t xml:space="preserve">Во исполнение статьи 16 Федерального закона от 22.11.1995 № 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с постановлением Правительства Российской Федерации от 23.12.2020 № 2220 «Об утверждении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питания», руководствуясь  Федеральным законом от 06.10.2003 № 131-ФЗ «Об общих принципах организации местного самоуправления в Российской Федерации», на основании Устава муниципального образования Огаревское  Щекинского района, администрация муниципального образования Огаревское Щекинского района </w:t>
      </w:r>
      <w:r w:rsidRPr="006D005E">
        <w:rPr>
          <w:b/>
          <w:sz w:val="28"/>
          <w:szCs w:val="28"/>
        </w:rPr>
        <w:t>ПОСТАНОВЛЯЕТ</w:t>
      </w:r>
      <w:r w:rsidRPr="006D005E">
        <w:rPr>
          <w:sz w:val="28"/>
          <w:szCs w:val="28"/>
        </w:rPr>
        <w:t xml:space="preserve">: </w:t>
      </w:r>
    </w:p>
    <w:p w:rsidR="009E19B0" w:rsidRPr="006D005E" w:rsidRDefault="009E19B0" w:rsidP="003B6523">
      <w:pPr>
        <w:spacing w:line="360" w:lineRule="auto"/>
        <w:jc w:val="both"/>
        <w:rPr>
          <w:sz w:val="28"/>
          <w:szCs w:val="28"/>
        </w:rPr>
      </w:pPr>
      <w:r w:rsidRPr="006D005E">
        <w:rPr>
          <w:sz w:val="28"/>
          <w:szCs w:val="28"/>
        </w:rPr>
        <w:tab/>
        <w:t>1. Утвердить  границы территорий, прилегающих к организациям и объектам,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:</w:t>
      </w:r>
    </w:p>
    <w:p w:rsidR="009E19B0" w:rsidRPr="006D005E" w:rsidRDefault="009E19B0" w:rsidP="003B6523">
      <w:pPr>
        <w:spacing w:line="360" w:lineRule="auto"/>
        <w:jc w:val="both"/>
        <w:rPr>
          <w:sz w:val="28"/>
          <w:szCs w:val="28"/>
        </w:rPr>
      </w:pPr>
      <w:r w:rsidRPr="006D005E">
        <w:rPr>
          <w:sz w:val="28"/>
          <w:szCs w:val="28"/>
        </w:rPr>
        <w:t xml:space="preserve">       1.1.Костомаровский фельдшерско-акушерский пункт: Тульская область, Щекинский район, д. Горячкино, ул. Садовая, д. 11  (приложение № 1);</w:t>
      </w:r>
    </w:p>
    <w:p w:rsidR="009E19B0" w:rsidRPr="006D005E" w:rsidRDefault="009E19B0" w:rsidP="003B6523">
      <w:pPr>
        <w:spacing w:line="360" w:lineRule="auto"/>
        <w:jc w:val="both"/>
        <w:rPr>
          <w:sz w:val="28"/>
          <w:szCs w:val="28"/>
        </w:rPr>
      </w:pPr>
      <w:r w:rsidRPr="006D005E">
        <w:rPr>
          <w:sz w:val="28"/>
          <w:szCs w:val="28"/>
        </w:rPr>
        <w:t xml:space="preserve">      1.2 Филиал </w:t>
      </w:r>
      <w:r w:rsidRPr="006D005E">
        <w:rPr>
          <w:bCs/>
          <w:sz w:val="28"/>
          <w:szCs w:val="28"/>
        </w:rPr>
        <w:t>Муниципального казенного учреждения культуры Щекинской межрайонной  центральной библиотеки (Костомаровская сельская библиотека): Тульская область, Щекинский район, д. Горячкино, ул. Центральная, д. 17;</w:t>
      </w:r>
      <w:r w:rsidRPr="006D005E">
        <w:rPr>
          <w:sz w:val="28"/>
          <w:szCs w:val="28"/>
        </w:rPr>
        <w:t xml:space="preserve"> (приложение № 2);</w:t>
      </w:r>
    </w:p>
    <w:p w:rsidR="009E19B0" w:rsidRPr="006D005E" w:rsidRDefault="009E19B0" w:rsidP="003B6523">
      <w:pPr>
        <w:spacing w:line="360" w:lineRule="auto"/>
        <w:jc w:val="both"/>
        <w:rPr>
          <w:sz w:val="28"/>
          <w:szCs w:val="28"/>
        </w:rPr>
      </w:pPr>
      <w:r w:rsidRPr="006D005E">
        <w:rPr>
          <w:sz w:val="28"/>
          <w:szCs w:val="28"/>
        </w:rPr>
        <w:t xml:space="preserve">    1.3. Муниципальное бюджетное общеобразовательное учреждение «Огаревская средняя школа № 19»: Тульская область, Щекинский район, с.п. Огаревка, ул. 1-ая Клубная, д. 10 (приложение № 3);</w:t>
      </w:r>
    </w:p>
    <w:p w:rsidR="009E19B0" w:rsidRPr="006D005E" w:rsidRDefault="009E19B0" w:rsidP="003B6523">
      <w:pPr>
        <w:spacing w:line="360" w:lineRule="auto"/>
        <w:jc w:val="both"/>
        <w:rPr>
          <w:sz w:val="28"/>
          <w:szCs w:val="28"/>
        </w:rPr>
      </w:pPr>
      <w:r w:rsidRPr="006D005E">
        <w:rPr>
          <w:sz w:val="28"/>
          <w:szCs w:val="28"/>
        </w:rPr>
        <w:t xml:space="preserve">     1.4.   Муниципальное дошкольное образовательное учреждение «Огаревский детский сад № 43»: Тульская область, Щекинский район, с.п. Огаревское, ул. Школьная, д. 11 (приложение № 4);</w:t>
      </w:r>
    </w:p>
    <w:p w:rsidR="009E19B0" w:rsidRPr="006D005E" w:rsidRDefault="009E19B0" w:rsidP="003B6523">
      <w:pPr>
        <w:spacing w:line="360" w:lineRule="auto"/>
        <w:jc w:val="both"/>
        <w:rPr>
          <w:sz w:val="28"/>
          <w:szCs w:val="28"/>
        </w:rPr>
      </w:pPr>
      <w:r w:rsidRPr="006D005E">
        <w:rPr>
          <w:sz w:val="28"/>
          <w:szCs w:val="28"/>
        </w:rPr>
        <w:t xml:space="preserve">     1.5.  Муниципальное казенное учреждение культуры  муниципальный культурный комплекс «Огаревский Дом культуры»: Тульская область, Щекинский район, с.п. Огаревка, ул. 1-ая Клубная, д. 14 (приложение № 5);</w:t>
      </w:r>
    </w:p>
    <w:p w:rsidR="009E19B0" w:rsidRPr="006D005E" w:rsidRDefault="009E19B0" w:rsidP="003B6523">
      <w:pPr>
        <w:spacing w:line="360" w:lineRule="auto"/>
        <w:jc w:val="both"/>
        <w:rPr>
          <w:sz w:val="28"/>
          <w:szCs w:val="28"/>
        </w:rPr>
      </w:pPr>
      <w:r w:rsidRPr="006D005E">
        <w:rPr>
          <w:sz w:val="28"/>
          <w:szCs w:val="28"/>
        </w:rPr>
        <w:t xml:space="preserve">     1.6.  Огаревский фельдшерско-акушерский пункт: Тульская область, Щекинский район, с.п. Огаревка, ул. Советская, д.2б(приложение  №  6);</w:t>
      </w:r>
    </w:p>
    <w:p w:rsidR="009E19B0" w:rsidRPr="006D005E" w:rsidRDefault="009E19B0" w:rsidP="003B6523">
      <w:pPr>
        <w:spacing w:line="360" w:lineRule="auto"/>
        <w:jc w:val="both"/>
        <w:rPr>
          <w:sz w:val="28"/>
          <w:szCs w:val="28"/>
        </w:rPr>
      </w:pPr>
      <w:r w:rsidRPr="006D005E">
        <w:rPr>
          <w:sz w:val="28"/>
          <w:szCs w:val="28"/>
        </w:rPr>
        <w:t xml:space="preserve">     1.7  Государственное учреждение здравоохранения, филиал № 4 «Огаревская амбулатория»: Тульская область, Щекинский район, с.п. Огаревка, ул. Почтовый переулок, д.1  (приложение № 7).</w:t>
      </w:r>
    </w:p>
    <w:p w:rsidR="009E19B0" w:rsidRPr="006D005E" w:rsidRDefault="009E19B0" w:rsidP="000B770B">
      <w:pPr>
        <w:spacing w:line="360" w:lineRule="auto"/>
        <w:jc w:val="both"/>
        <w:rPr>
          <w:sz w:val="28"/>
          <w:szCs w:val="28"/>
        </w:rPr>
      </w:pPr>
      <w:r w:rsidRPr="006D005E">
        <w:rPr>
          <w:sz w:val="28"/>
          <w:szCs w:val="28"/>
        </w:rPr>
        <w:t xml:space="preserve">    2. Настоящее постановление обнародовать путем размещения на официальном сайте муниципального образования Огаревское Щекинского района  и на информационном стенде администрации Огаревское Щекинского района по адресу: Тульская область, Щекинский район, с.п. Огаревка, ул. Шахтерская, д. 7.</w:t>
      </w:r>
    </w:p>
    <w:p w:rsidR="009E19B0" w:rsidRDefault="009E19B0" w:rsidP="000B770B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  <w:r w:rsidRPr="006D005E">
        <w:rPr>
          <w:sz w:val="28"/>
          <w:szCs w:val="28"/>
        </w:rPr>
        <w:t xml:space="preserve">    3. Настоящее постановление вступает в силу со дня официального обнародования.</w:t>
      </w:r>
    </w:p>
    <w:p w:rsidR="009E19B0" w:rsidRPr="006D005E" w:rsidRDefault="009E19B0" w:rsidP="000B770B">
      <w:pPr>
        <w:autoSpaceDE w:val="0"/>
        <w:autoSpaceDN w:val="0"/>
        <w:adjustRightInd w:val="0"/>
        <w:spacing w:line="360" w:lineRule="auto"/>
        <w:jc w:val="both"/>
        <w:rPr>
          <w:sz w:val="28"/>
          <w:szCs w:val="28"/>
        </w:rPr>
      </w:pPr>
    </w:p>
    <w:p w:rsidR="009E19B0" w:rsidRPr="006D005E" w:rsidRDefault="009E19B0" w:rsidP="00BE4A1C">
      <w:pPr>
        <w:jc w:val="both"/>
        <w:rPr>
          <w:b/>
          <w:sz w:val="28"/>
          <w:szCs w:val="28"/>
        </w:rPr>
      </w:pPr>
      <w:r w:rsidRPr="006D005E">
        <w:rPr>
          <w:b/>
          <w:sz w:val="28"/>
          <w:szCs w:val="28"/>
        </w:rPr>
        <w:t xml:space="preserve">Глава администрации </w:t>
      </w:r>
    </w:p>
    <w:p w:rsidR="009E19B0" w:rsidRDefault="009E19B0" w:rsidP="00BE4A1C">
      <w:pPr>
        <w:jc w:val="both"/>
        <w:rPr>
          <w:b/>
          <w:sz w:val="28"/>
          <w:szCs w:val="28"/>
        </w:rPr>
      </w:pPr>
      <w:r w:rsidRPr="006D005E">
        <w:rPr>
          <w:b/>
          <w:sz w:val="28"/>
          <w:szCs w:val="28"/>
        </w:rPr>
        <w:t>муниципального образования</w:t>
      </w:r>
      <w:r>
        <w:rPr>
          <w:b/>
          <w:sz w:val="28"/>
          <w:szCs w:val="28"/>
        </w:rPr>
        <w:t xml:space="preserve"> </w:t>
      </w:r>
      <w:r w:rsidRPr="006D005E">
        <w:rPr>
          <w:b/>
          <w:sz w:val="28"/>
          <w:szCs w:val="28"/>
        </w:rPr>
        <w:t>Огаревское</w:t>
      </w:r>
    </w:p>
    <w:p w:rsidR="009E19B0" w:rsidRPr="006D005E" w:rsidRDefault="009E19B0" w:rsidP="00BE4A1C">
      <w:pPr>
        <w:jc w:val="both"/>
        <w:rPr>
          <w:b/>
          <w:sz w:val="28"/>
          <w:szCs w:val="28"/>
        </w:rPr>
      </w:pPr>
      <w:r w:rsidRPr="006D005E">
        <w:rPr>
          <w:b/>
          <w:sz w:val="28"/>
          <w:szCs w:val="28"/>
        </w:rPr>
        <w:t xml:space="preserve">Щекинского района                   </w:t>
      </w:r>
      <w:r>
        <w:rPr>
          <w:b/>
          <w:sz w:val="28"/>
          <w:szCs w:val="28"/>
        </w:rPr>
        <w:t xml:space="preserve">                                         </w:t>
      </w:r>
      <w:r w:rsidRPr="006D005E">
        <w:rPr>
          <w:b/>
          <w:sz w:val="28"/>
          <w:szCs w:val="28"/>
        </w:rPr>
        <w:t xml:space="preserve">           А.В. Данилин</w:t>
      </w:r>
    </w:p>
    <w:p w:rsidR="009E19B0" w:rsidRPr="006D005E" w:rsidRDefault="009E19B0" w:rsidP="003B6523">
      <w:pPr>
        <w:spacing w:line="360" w:lineRule="auto"/>
        <w:jc w:val="both"/>
        <w:rPr>
          <w:b/>
          <w:sz w:val="28"/>
          <w:szCs w:val="28"/>
        </w:rPr>
      </w:pPr>
    </w:p>
    <w:p w:rsidR="009E19B0" w:rsidRPr="006D005E" w:rsidRDefault="009E19B0" w:rsidP="003B6523">
      <w:pPr>
        <w:jc w:val="right"/>
      </w:pPr>
    </w:p>
    <w:p w:rsidR="009E19B0" w:rsidRDefault="009E19B0" w:rsidP="003B6523">
      <w:pPr>
        <w:jc w:val="right"/>
      </w:pPr>
    </w:p>
    <w:p w:rsidR="009E19B0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096FF6">
      <w:pPr>
        <w:jc w:val="center"/>
        <w:outlineLvl w:val="0"/>
        <w:rPr>
          <w:b/>
          <w:sz w:val="28"/>
          <w:szCs w:val="28"/>
        </w:rPr>
      </w:pPr>
      <w:r w:rsidRPr="006D005E">
        <w:rPr>
          <w:b/>
          <w:sz w:val="28"/>
          <w:szCs w:val="28"/>
        </w:rPr>
        <w:t xml:space="preserve">                                                                                                   Согласовано:</w:t>
      </w:r>
    </w:p>
    <w:p w:rsidR="009E19B0" w:rsidRPr="006D005E" w:rsidRDefault="009E19B0" w:rsidP="00096FF6">
      <w:pPr>
        <w:jc w:val="right"/>
        <w:outlineLvl w:val="0"/>
        <w:rPr>
          <w:b/>
          <w:sz w:val="28"/>
          <w:szCs w:val="28"/>
        </w:rPr>
      </w:pPr>
    </w:p>
    <w:p w:rsidR="009E19B0" w:rsidRPr="006D005E" w:rsidRDefault="009E19B0" w:rsidP="00096FF6">
      <w:pPr>
        <w:outlineLvl w:val="0"/>
        <w:rPr>
          <w:sz w:val="28"/>
          <w:szCs w:val="28"/>
        </w:rPr>
      </w:pPr>
      <w:r w:rsidRPr="006D005E">
        <w:rPr>
          <w:sz w:val="28"/>
          <w:szCs w:val="28"/>
        </w:rPr>
        <w:t xml:space="preserve">                                                                                                          Курицина Т.Н.</w:t>
      </w:r>
    </w:p>
    <w:p w:rsidR="009E19B0" w:rsidRPr="006D005E" w:rsidRDefault="009E19B0" w:rsidP="00096FF6">
      <w:pPr>
        <w:jc w:val="right"/>
        <w:outlineLvl w:val="0"/>
        <w:rPr>
          <w:sz w:val="28"/>
          <w:szCs w:val="28"/>
        </w:rPr>
      </w:pPr>
      <w:r w:rsidRPr="006D005E">
        <w:rPr>
          <w:sz w:val="28"/>
          <w:szCs w:val="28"/>
        </w:rPr>
        <w:t xml:space="preserve">                                                                                              </w:t>
      </w:r>
    </w:p>
    <w:p w:rsidR="009E19B0" w:rsidRPr="006D005E" w:rsidRDefault="009E19B0" w:rsidP="00096FF6">
      <w:pPr>
        <w:outlineLvl w:val="0"/>
        <w:rPr>
          <w:sz w:val="28"/>
          <w:szCs w:val="28"/>
        </w:rPr>
      </w:pPr>
      <w:r w:rsidRPr="006D005E">
        <w:rPr>
          <w:sz w:val="28"/>
          <w:szCs w:val="28"/>
        </w:rPr>
        <w:t xml:space="preserve">                                                                                                          Шавлова О.В.</w:t>
      </w:r>
    </w:p>
    <w:p w:rsidR="009E19B0" w:rsidRPr="006D005E" w:rsidRDefault="009E19B0" w:rsidP="00096FF6">
      <w:pPr>
        <w:jc w:val="both"/>
        <w:outlineLvl w:val="0"/>
        <w:rPr>
          <w:sz w:val="28"/>
          <w:szCs w:val="28"/>
        </w:rPr>
      </w:pPr>
    </w:p>
    <w:p w:rsidR="009E19B0" w:rsidRPr="006D005E" w:rsidRDefault="009E19B0" w:rsidP="00096FF6">
      <w:pPr>
        <w:jc w:val="both"/>
        <w:outlineLvl w:val="0"/>
        <w:rPr>
          <w:sz w:val="28"/>
          <w:szCs w:val="28"/>
        </w:rPr>
      </w:pPr>
      <w:r w:rsidRPr="006D005E">
        <w:rPr>
          <w:sz w:val="28"/>
          <w:szCs w:val="28"/>
        </w:rPr>
        <w:t xml:space="preserve">      </w:t>
      </w: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Default="009E19B0" w:rsidP="003B6523">
      <w:pPr>
        <w:jc w:val="right"/>
      </w:pPr>
    </w:p>
    <w:p w:rsidR="009E19B0" w:rsidRDefault="009E19B0" w:rsidP="003B6523">
      <w:pPr>
        <w:jc w:val="right"/>
      </w:pPr>
    </w:p>
    <w:p w:rsidR="009E19B0" w:rsidRDefault="009E19B0" w:rsidP="003B6523">
      <w:pPr>
        <w:jc w:val="right"/>
      </w:pPr>
    </w:p>
    <w:p w:rsidR="009E19B0" w:rsidRDefault="009E19B0" w:rsidP="003B6523">
      <w:pPr>
        <w:jc w:val="right"/>
      </w:pPr>
    </w:p>
    <w:p w:rsidR="009E19B0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096FF6">
      <w:pPr>
        <w:jc w:val="both"/>
        <w:rPr>
          <w:sz w:val="28"/>
          <w:szCs w:val="28"/>
        </w:rPr>
      </w:pPr>
      <w:r w:rsidRPr="006D005E">
        <w:rPr>
          <w:sz w:val="28"/>
          <w:szCs w:val="28"/>
        </w:rPr>
        <w:t xml:space="preserve">                                                                                                 </w:t>
      </w:r>
    </w:p>
    <w:p w:rsidR="009E19B0" w:rsidRPr="006D005E" w:rsidRDefault="009E19B0" w:rsidP="00096FF6">
      <w:r w:rsidRPr="006D005E">
        <w:t>Исп. Дуганова О.А.</w:t>
      </w:r>
    </w:p>
    <w:p w:rsidR="009E19B0" w:rsidRPr="006D005E" w:rsidRDefault="009E19B0" w:rsidP="00096FF6">
      <w:pPr>
        <w:rPr>
          <w:sz w:val="20"/>
          <w:szCs w:val="20"/>
        </w:rPr>
      </w:pPr>
      <w:r w:rsidRPr="006D005E">
        <w:t xml:space="preserve">Тел: 8(48751) 2-05-66                               </w:t>
      </w:r>
    </w:p>
    <w:p w:rsidR="009E19B0" w:rsidRPr="006D005E" w:rsidRDefault="009E19B0" w:rsidP="00096FF6">
      <w:pPr>
        <w:tabs>
          <w:tab w:val="left" w:pos="8280"/>
        </w:tabs>
        <w:jc w:val="both"/>
        <w:outlineLvl w:val="0"/>
        <w:rPr>
          <w:sz w:val="28"/>
          <w:szCs w:val="28"/>
        </w:rPr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  <w:rPr>
          <w:sz w:val="22"/>
          <w:szCs w:val="22"/>
        </w:rPr>
      </w:pPr>
      <w:r w:rsidRPr="006D005E">
        <w:t>Приложение 1</w:t>
      </w:r>
    </w:p>
    <w:p w:rsidR="009E19B0" w:rsidRPr="006D005E" w:rsidRDefault="009E19B0" w:rsidP="003B6523">
      <w:pPr>
        <w:jc w:val="right"/>
      </w:pPr>
      <w:r w:rsidRPr="006D005E">
        <w:t>к постановлению администрации</w:t>
      </w:r>
    </w:p>
    <w:p w:rsidR="009E19B0" w:rsidRPr="006D005E" w:rsidRDefault="009E19B0" w:rsidP="003B6523">
      <w:pPr>
        <w:jc w:val="right"/>
      </w:pPr>
      <w:r w:rsidRPr="006D005E">
        <w:t>муниципального образования Огаревское</w:t>
      </w:r>
    </w:p>
    <w:p w:rsidR="009E19B0" w:rsidRDefault="009E19B0" w:rsidP="003B6523">
      <w:pPr>
        <w:jc w:val="right"/>
      </w:pPr>
      <w:r>
        <w:t xml:space="preserve">Щекинского района </w:t>
      </w:r>
    </w:p>
    <w:p w:rsidR="009E19B0" w:rsidRDefault="009E19B0" w:rsidP="005B6064">
      <w:pPr>
        <w:jc w:val="right"/>
      </w:pPr>
      <w:r w:rsidRPr="006D005E">
        <w:t xml:space="preserve">от </w:t>
      </w:r>
      <w:r>
        <w:t>___________</w:t>
      </w:r>
      <w:r w:rsidRPr="006D005E">
        <w:t>2021</w:t>
      </w:r>
      <w:r>
        <w:t xml:space="preserve"> г.</w:t>
      </w:r>
      <w:r w:rsidRPr="006D005E">
        <w:t xml:space="preserve">  №</w:t>
      </w:r>
      <w:r>
        <w:t xml:space="preserve"> ________</w:t>
      </w: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  <w:r w:rsidRPr="006D005E">
        <w:rPr>
          <w:b/>
          <w:color w:val="000000"/>
          <w:sz w:val="28"/>
          <w:szCs w:val="28"/>
        </w:rPr>
        <w:t>Схема границ территории, прилегающей</w:t>
      </w: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  <w:r w:rsidRPr="006D005E">
        <w:rPr>
          <w:b/>
          <w:color w:val="000000"/>
          <w:sz w:val="28"/>
          <w:szCs w:val="28"/>
        </w:rPr>
        <w:t>к фельдшерско-акушерскому пункту»,</w:t>
      </w: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  <w:r w:rsidRPr="006D005E">
        <w:rPr>
          <w:b/>
          <w:color w:val="000000"/>
          <w:sz w:val="28"/>
          <w:szCs w:val="28"/>
        </w:rPr>
        <w:t xml:space="preserve"> по адресу: Тульская область, Щекинский район,</w:t>
      </w: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  <w:r w:rsidRPr="006D005E">
        <w:rPr>
          <w:b/>
          <w:color w:val="000000"/>
          <w:sz w:val="28"/>
          <w:szCs w:val="28"/>
        </w:rPr>
        <w:t xml:space="preserve">д. Горячкино, ул. Садовая, д. 11 </w:t>
      </w: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  <w:r w:rsidRPr="006D005E">
        <w:rPr>
          <w:b/>
          <w:color w:val="000000"/>
          <w:sz w:val="28"/>
          <w:szCs w:val="28"/>
        </w:rPr>
        <w:t xml:space="preserve">на которой не допускается розничная продажа алкогольной продукции </w:t>
      </w: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  <w:r w:rsidRPr="006D005E">
        <w:rPr>
          <w:b/>
          <w:color w:val="000000"/>
          <w:sz w:val="28"/>
          <w:szCs w:val="28"/>
        </w:rPr>
        <w:t>и розничная продажа алкогольной продукции при оказании услуг общественного питания</w:t>
      </w: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</w:p>
    <w:p w:rsidR="009E19B0" w:rsidRPr="006D005E" w:rsidRDefault="009E19B0" w:rsidP="003B6523">
      <w:pPr>
        <w:spacing w:line="360" w:lineRule="auto"/>
        <w:jc w:val="both"/>
        <w:rPr>
          <w:b/>
          <w:sz w:val="28"/>
          <w:szCs w:val="28"/>
        </w:rPr>
      </w:pPr>
    </w:p>
    <w:p w:rsidR="009E19B0" w:rsidRPr="006D005E" w:rsidRDefault="009E19B0" w:rsidP="003B6523">
      <w:pPr>
        <w:rPr>
          <w:sz w:val="22"/>
          <w:szCs w:val="22"/>
        </w:rPr>
      </w:pPr>
      <w:r w:rsidRPr="006D005E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9" o:spid="_x0000_i1025" type="#_x0000_t75" style="width:460.5pt;height:259.5pt;visibility:visible">
            <v:imagedata r:id="rId5" o:title=""/>
          </v:shape>
        </w:pict>
      </w:r>
    </w:p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right"/>
      </w:pPr>
      <w:r w:rsidRPr="006D005E">
        <w:t>Приложение 2</w:t>
      </w:r>
    </w:p>
    <w:p w:rsidR="009E19B0" w:rsidRPr="006D005E" w:rsidRDefault="009E19B0" w:rsidP="003B6523">
      <w:pPr>
        <w:jc w:val="right"/>
      </w:pPr>
      <w:r w:rsidRPr="006D005E">
        <w:t>к постановлению администрации</w:t>
      </w:r>
    </w:p>
    <w:p w:rsidR="009E19B0" w:rsidRPr="006D005E" w:rsidRDefault="009E19B0" w:rsidP="003B6523">
      <w:pPr>
        <w:jc w:val="right"/>
      </w:pPr>
      <w:r w:rsidRPr="006D005E">
        <w:t>муниципального образования Огаревское</w:t>
      </w:r>
    </w:p>
    <w:p w:rsidR="009E19B0" w:rsidRDefault="009E19B0" w:rsidP="00AF0910">
      <w:pPr>
        <w:jc w:val="right"/>
      </w:pPr>
      <w:r>
        <w:t xml:space="preserve">Щекинского района </w:t>
      </w:r>
    </w:p>
    <w:p w:rsidR="009E19B0" w:rsidRDefault="009E19B0" w:rsidP="00AF0910">
      <w:pPr>
        <w:jc w:val="right"/>
      </w:pPr>
      <w:r w:rsidRPr="006D005E">
        <w:t xml:space="preserve">от </w:t>
      </w:r>
      <w:r>
        <w:t>___________</w:t>
      </w:r>
      <w:r w:rsidRPr="006D005E">
        <w:t>2021</w:t>
      </w:r>
      <w:r>
        <w:t xml:space="preserve"> г.</w:t>
      </w:r>
      <w:r w:rsidRPr="006D005E">
        <w:t xml:space="preserve">  №</w:t>
      </w:r>
      <w:r>
        <w:t xml:space="preserve"> ________</w:t>
      </w: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  <w:r w:rsidRPr="006D005E">
        <w:rPr>
          <w:b/>
          <w:color w:val="000000"/>
          <w:sz w:val="28"/>
          <w:szCs w:val="28"/>
        </w:rPr>
        <w:t>Схема границ территории, прилегающей</w:t>
      </w: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  <w:r w:rsidRPr="006D005E">
        <w:rPr>
          <w:b/>
          <w:color w:val="000000"/>
          <w:sz w:val="28"/>
          <w:szCs w:val="28"/>
        </w:rPr>
        <w:t>к «</w:t>
      </w:r>
      <w:r w:rsidRPr="006D005E">
        <w:rPr>
          <w:b/>
          <w:sz w:val="28"/>
          <w:szCs w:val="28"/>
        </w:rPr>
        <w:t xml:space="preserve">филиалу </w:t>
      </w:r>
      <w:r w:rsidRPr="006D005E">
        <w:rPr>
          <w:b/>
          <w:bCs/>
          <w:sz w:val="28"/>
          <w:szCs w:val="28"/>
        </w:rPr>
        <w:t>Муниципального казенного учреждения культуры Щекинской межрайонной  центральной библиотеки (Костомаровская сельская библиотека)</w:t>
      </w:r>
      <w:r w:rsidRPr="006D005E">
        <w:rPr>
          <w:b/>
          <w:color w:val="000000"/>
          <w:sz w:val="28"/>
          <w:szCs w:val="28"/>
        </w:rPr>
        <w:t>»</w:t>
      </w: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  <w:r w:rsidRPr="006D005E">
        <w:rPr>
          <w:b/>
          <w:color w:val="000000"/>
          <w:sz w:val="28"/>
          <w:szCs w:val="28"/>
        </w:rPr>
        <w:t xml:space="preserve"> по адресу: Тульская область, Щекинский район,</w:t>
      </w: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  <w:r w:rsidRPr="006D005E">
        <w:rPr>
          <w:b/>
          <w:color w:val="000000"/>
          <w:sz w:val="28"/>
          <w:szCs w:val="28"/>
        </w:rPr>
        <w:t xml:space="preserve">д. Горячкино, ул. Центральная, д. 17 </w:t>
      </w: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  <w:r w:rsidRPr="006D005E">
        <w:rPr>
          <w:b/>
          <w:color w:val="000000"/>
          <w:sz w:val="28"/>
          <w:szCs w:val="28"/>
        </w:rPr>
        <w:t xml:space="preserve">на которой не допускается розничная продажа алкогольной продукции </w:t>
      </w: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  <w:r w:rsidRPr="006D005E">
        <w:rPr>
          <w:b/>
          <w:color w:val="000000"/>
          <w:sz w:val="28"/>
          <w:szCs w:val="28"/>
        </w:rPr>
        <w:t>и розничная продажа алкогольной продукции при оказании услуг общественного питания</w:t>
      </w:r>
    </w:p>
    <w:p w:rsidR="009E19B0" w:rsidRPr="006D005E" w:rsidRDefault="009E19B0" w:rsidP="003B6523">
      <w:pPr>
        <w:rPr>
          <w:sz w:val="22"/>
          <w:szCs w:val="22"/>
        </w:rPr>
      </w:pPr>
    </w:p>
    <w:p w:rsidR="009E19B0" w:rsidRPr="006D005E" w:rsidRDefault="009E19B0" w:rsidP="003B6523">
      <w:r w:rsidRPr="006D005E">
        <w:rPr>
          <w:noProof/>
        </w:rPr>
        <w:pict>
          <v:shape id="Рисунок 8" o:spid="_x0000_i1026" type="#_x0000_t75" style="width:460.5pt;height:259.5pt;visibility:visible">
            <v:imagedata r:id="rId6" o:title=""/>
          </v:shape>
        </w:pict>
      </w:r>
    </w:p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>
      <w:pPr>
        <w:jc w:val="right"/>
      </w:pPr>
      <w:r w:rsidRPr="006D005E">
        <w:t>Приложение 3</w:t>
      </w:r>
    </w:p>
    <w:p w:rsidR="009E19B0" w:rsidRPr="006D005E" w:rsidRDefault="009E19B0" w:rsidP="003B6523">
      <w:pPr>
        <w:jc w:val="right"/>
      </w:pPr>
      <w:r w:rsidRPr="006D005E">
        <w:t>к постановлению администрации</w:t>
      </w:r>
    </w:p>
    <w:p w:rsidR="009E19B0" w:rsidRPr="006D005E" w:rsidRDefault="009E19B0" w:rsidP="003B6523">
      <w:pPr>
        <w:jc w:val="right"/>
      </w:pPr>
      <w:r w:rsidRPr="006D005E">
        <w:t>муниципального образования Огаревское</w:t>
      </w:r>
    </w:p>
    <w:p w:rsidR="009E19B0" w:rsidRDefault="009E19B0" w:rsidP="003B6523">
      <w:pPr>
        <w:jc w:val="right"/>
      </w:pPr>
      <w:r>
        <w:t xml:space="preserve">Щекинского района </w:t>
      </w:r>
    </w:p>
    <w:p w:rsidR="009E19B0" w:rsidRDefault="009E19B0" w:rsidP="005B6064">
      <w:pPr>
        <w:jc w:val="right"/>
      </w:pPr>
      <w:r w:rsidRPr="006D005E">
        <w:t xml:space="preserve">от </w:t>
      </w:r>
      <w:r>
        <w:t>___________</w:t>
      </w:r>
      <w:r w:rsidRPr="006D005E">
        <w:t>2021</w:t>
      </w:r>
      <w:r>
        <w:t xml:space="preserve"> г.</w:t>
      </w:r>
      <w:r w:rsidRPr="006D005E">
        <w:t xml:space="preserve">  №</w:t>
      </w:r>
      <w:r>
        <w:t xml:space="preserve"> ________</w:t>
      </w: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  <w:r w:rsidRPr="006D005E">
        <w:rPr>
          <w:b/>
          <w:color w:val="000000"/>
          <w:sz w:val="28"/>
          <w:szCs w:val="28"/>
        </w:rPr>
        <w:t>Схема границ территории, прилегающей</w:t>
      </w: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  <w:r w:rsidRPr="006D005E">
        <w:rPr>
          <w:b/>
          <w:color w:val="000000"/>
          <w:sz w:val="28"/>
          <w:szCs w:val="28"/>
        </w:rPr>
        <w:t>к «</w:t>
      </w:r>
      <w:r w:rsidRPr="006D005E">
        <w:rPr>
          <w:b/>
          <w:sz w:val="28"/>
          <w:szCs w:val="28"/>
        </w:rPr>
        <w:t>Муниципальное бюджетное общеобразовательное учреждение «Огаревская средняя школа № 19»по адресу: Тульская область, Щекинский район, с.п. Огаревка, ул. 1-ая Клубная, д. 10</w:t>
      </w: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  <w:r w:rsidRPr="006D005E">
        <w:rPr>
          <w:b/>
          <w:color w:val="000000"/>
          <w:sz w:val="28"/>
          <w:szCs w:val="28"/>
        </w:rPr>
        <w:t xml:space="preserve">на которой не допускается розничная продажа алкогольной продукции </w:t>
      </w: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  <w:r w:rsidRPr="006D005E">
        <w:rPr>
          <w:b/>
          <w:color w:val="000000"/>
          <w:sz w:val="28"/>
          <w:szCs w:val="28"/>
        </w:rPr>
        <w:t>и розничная продажа алкогольной продукции при оказании услуг общественного питания</w:t>
      </w:r>
    </w:p>
    <w:p w:rsidR="009E19B0" w:rsidRPr="006D005E" w:rsidRDefault="009E19B0" w:rsidP="003B6523">
      <w:pPr>
        <w:rPr>
          <w:sz w:val="22"/>
          <w:szCs w:val="22"/>
        </w:rPr>
      </w:pPr>
    </w:p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>
      <w:r w:rsidRPr="006D005E">
        <w:rPr>
          <w:noProof/>
        </w:rPr>
        <w:pict>
          <v:shape id="Рисунок 7" o:spid="_x0000_i1027" type="#_x0000_t75" style="width:460.5pt;height:259.5pt;visibility:visible">
            <v:imagedata r:id="rId7" o:title=""/>
          </v:shape>
        </w:pict>
      </w:r>
    </w:p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>
      <w:pPr>
        <w:jc w:val="right"/>
      </w:pPr>
      <w:r w:rsidRPr="006D005E">
        <w:t>Приложение 4</w:t>
      </w:r>
    </w:p>
    <w:p w:rsidR="009E19B0" w:rsidRPr="006D005E" w:rsidRDefault="009E19B0" w:rsidP="003B6523">
      <w:pPr>
        <w:jc w:val="right"/>
      </w:pPr>
      <w:r w:rsidRPr="006D005E">
        <w:t>к постановлению администрации</w:t>
      </w:r>
    </w:p>
    <w:p w:rsidR="009E19B0" w:rsidRPr="006D005E" w:rsidRDefault="009E19B0" w:rsidP="003B6523">
      <w:pPr>
        <w:jc w:val="right"/>
      </w:pPr>
      <w:r w:rsidRPr="006D005E">
        <w:t>муниципального образования Огаревское</w:t>
      </w:r>
    </w:p>
    <w:p w:rsidR="009E19B0" w:rsidRDefault="009E19B0" w:rsidP="00AF0910">
      <w:pPr>
        <w:jc w:val="right"/>
      </w:pPr>
      <w:r>
        <w:t xml:space="preserve">Щекинского района </w:t>
      </w:r>
    </w:p>
    <w:p w:rsidR="009E19B0" w:rsidRDefault="009E19B0" w:rsidP="00AF0910">
      <w:pPr>
        <w:jc w:val="right"/>
      </w:pPr>
      <w:r w:rsidRPr="006D005E">
        <w:t xml:space="preserve">от </w:t>
      </w:r>
      <w:r>
        <w:t>___________</w:t>
      </w:r>
      <w:r w:rsidRPr="006D005E">
        <w:t>2021</w:t>
      </w:r>
      <w:r>
        <w:t xml:space="preserve"> г.</w:t>
      </w:r>
      <w:r w:rsidRPr="006D005E">
        <w:t xml:space="preserve">  №</w:t>
      </w:r>
      <w:r>
        <w:t xml:space="preserve"> ________</w:t>
      </w: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  <w:r w:rsidRPr="006D005E">
        <w:rPr>
          <w:b/>
          <w:color w:val="000000"/>
          <w:sz w:val="28"/>
          <w:szCs w:val="28"/>
        </w:rPr>
        <w:t>Схема границ территории, прилегающей</w:t>
      </w: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  <w:r w:rsidRPr="006D005E">
        <w:rPr>
          <w:b/>
          <w:color w:val="000000"/>
          <w:sz w:val="28"/>
          <w:szCs w:val="28"/>
        </w:rPr>
        <w:t>к «</w:t>
      </w:r>
      <w:r w:rsidRPr="006D005E">
        <w:rPr>
          <w:b/>
          <w:sz w:val="28"/>
          <w:szCs w:val="28"/>
        </w:rPr>
        <w:t>Муниципальное дошкольное образовательное учреждение «Огаревский детский сад № 43» по адресу: Тульская область, Щекинский район, с.п. Огаревское, ул. Школьная, д. 11</w:t>
      </w:r>
      <w:r w:rsidRPr="006D005E">
        <w:rPr>
          <w:b/>
          <w:color w:val="000000"/>
          <w:sz w:val="28"/>
          <w:szCs w:val="28"/>
        </w:rPr>
        <w:t xml:space="preserve"> </w:t>
      </w: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  <w:r w:rsidRPr="006D005E">
        <w:rPr>
          <w:b/>
          <w:color w:val="000000"/>
          <w:sz w:val="28"/>
          <w:szCs w:val="28"/>
        </w:rPr>
        <w:t xml:space="preserve">на которой не допускается розничная продажа алкогольной продукции </w:t>
      </w: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  <w:r w:rsidRPr="006D005E">
        <w:rPr>
          <w:b/>
          <w:color w:val="000000"/>
          <w:sz w:val="28"/>
          <w:szCs w:val="28"/>
        </w:rPr>
        <w:t>и розничная продажа алкогольной продукции при оказании услуг общественного питания</w:t>
      </w:r>
    </w:p>
    <w:p w:rsidR="009E19B0" w:rsidRPr="006D005E" w:rsidRDefault="009E19B0" w:rsidP="003B6523">
      <w:pPr>
        <w:rPr>
          <w:sz w:val="22"/>
          <w:szCs w:val="22"/>
        </w:rPr>
      </w:pPr>
    </w:p>
    <w:p w:rsidR="009E19B0" w:rsidRPr="006D005E" w:rsidRDefault="009E19B0" w:rsidP="003B6523"/>
    <w:p w:rsidR="009E19B0" w:rsidRPr="006D005E" w:rsidRDefault="009E19B0" w:rsidP="003B6523">
      <w:r w:rsidRPr="006D005E">
        <w:rPr>
          <w:noProof/>
        </w:rPr>
        <w:pict>
          <v:shape id="Рисунок 6" o:spid="_x0000_i1028" type="#_x0000_t75" style="width:460.5pt;height:259.5pt;visibility:visible">
            <v:imagedata r:id="rId8" o:title=""/>
          </v:shape>
        </w:pict>
      </w:r>
    </w:p>
    <w:p w:rsidR="009E19B0" w:rsidRPr="006D005E" w:rsidRDefault="009E19B0" w:rsidP="003B6523">
      <w:pPr>
        <w:rPr>
          <w:noProof/>
        </w:rPr>
      </w:pPr>
    </w:p>
    <w:p w:rsidR="009E19B0" w:rsidRPr="006D005E" w:rsidRDefault="009E19B0" w:rsidP="003B6523">
      <w:pPr>
        <w:rPr>
          <w:noProof/>
        </w:rPr>
      </w:pPr>
    </w:p>
    <w:p w:rsidR="009E19B0" w:rsidRPr="006D005E" w:rsidRDefault="009E19B0" w:rsidP="003B6523">
      <w:pPr>
        <w:rPr>
          <w:lang w:eastAsia="en-US"/>
        </w:rPr>
      </w:pPr>
    </w:p>
    <w:p w:rsidR="009E19B0" w:rsidRPr="006D005E" w:rsidRDefault="009E19B0" w:rsidP="003B6523">
      <w:pPr>
        <w:rPr>
          <w:lang w:eastAsia="en-US"/>
        </w:rPr>
      </w:pPr>
    </w:p>
    <w:p w:rsidR="009E19B0" w:rsidRPr="006D005E" w:rsidRDefault="009E19B0" w:rsidP="003B6523">
      <w:pPr>
        <w:rPr>
          <w:lang w:eastAsia="en-US"/>
        </w:rPr>
      </w:pPr>
    </w:p>
    <w:p w:rsidR="009E19B0" w:rsidRPr="006D005E" w:rsidRDefault="009E19B0" w:rsidP="003B6523">
      <w:pPr>
        <w:rPr>
          <w:lang w:eastAsia="en-US"/>
        </w:rPr>
      </w:pPr>
    </w:p>
    <w:p w:rsidR="009E19B0" w:rsidRPr="006D005E" w:rsidRDefault="009E19B0" w:rsidP="003B6523">
      <w:pPr>
        <w:rPr>
          <w:lang w:eastAsia="en-US"/>
        </w:rPr>
      </w:pPr>
    </w:p>
    <w:p w:rsidR="009E19B0" w:rsidRPr="006D005E" w:rsidRDefault="009E19B0" w:rsidP="003B6523">
      <w:pPr>
        <w:rPr>
          <w:lang w:eastAsia="en-US"/>
        </w:rPr>
      </w:pPr>
    </w:p>
    <w:p w:rsidR="009E19B0" w:rsidRPr="006D005E" w:rsidRDefault="009E19B0" w:rsidP="003B6523">
      <w:pPr>
        <w:rPr>
          <w:lang w:eastAsia="en-US"/>
        </w:rPr>
      </w:pPr>
    </w:p>
    <w:p w:rsidR="009E19B0" w:rsidRPr="006D005E" w:rsidRDefault="009E19B0" w:rsidP="003B6523">
      <w:pPr>
        <w:rPr>
          <w:lang w:eastAsia="en-US"/>
        </w:rPr>
      </w:pPr>
    </w:p>
    <w:p w:rsidR="009E19B0" w:rsidRPr="006D005E" w:rsidRDefault="009E19B0" w:rsidP="003B6523">
      <w:pPr>
        <w:rPr>
          <w:lang w:eastAsia="en-US"/>
        </w:rPr>
      </w:pPr>
    </w:p>
    <w:p w:rsidR="009E19B0" w:rsidRPr="006D005E" w:rsidRDefault="009E19B0" w:rsidP="003B6523">
      <w:pPr>
        <w:rPr>
          <w:lang w:eastAsia="en-US"/>
        </w:rPr>
      </w:pPr>
    </w:p>
    <w:p w:rsidR="009E19B0" w:rsidRPr="006D005E" w:rsidRDefault="009E19B0" w:rsidP="003B6523">
      <w:pPr>
        <w:rPr>
          <w:lang w:eastAsia="en-US"/>
        </w:rPr>
      </w:pPr>
    </w:p>
    <w:p w:rsidR="009E19B0" w:rsidRPr="006D005E" w:rsidRDefault="009E19B0" w:rsidP="003B6523">
      <w:pPr>
        <w:rPr>
          <w:lang w:eastAsia="en-US"/>
        </w:rPr>
      </w:pPr>
    </w:p>
    <w:p w:rsidR="009E19B0" w:rsidRPr="006D005E" w:rsidRDefault="009E19B0" w:rsidP="003B6523">
      <w:pPr>
        <w:rPr>
          <w:lang w:eastAsia="en-US"/>
        </w:rPr>
      </w:pPr>
    </w:p>
    <w:p w:rsidR="009E19B0" w:rsidRPr="006D005E" w:rsidRDefault="009E19B0" w:rsidP="003B6523">
      <w:pPr>
        <w:rPr>
          <w:lang w:eastAsia="en-US"/>
        </w:rPr>
      </w:pPr>
    </w:p>
    <w:p w:rsidR="009E19B0" w:rsidRPr="006D005E" w:rsidRDefault="009E19B0" w:rsidP="003B6523">
      <w:pPr>
        <w:rPr>
          <w:lang w:eastAsia="en-US"/>
        </w:rPr>
      </w:pPr>
    </w:p>
    <w:p w:rsidR="009E19B0" w:rsidRPr="006D005E" w:rsidRDefault="009E19B0" w:rsidP="003B6523">
      <w:pPr>
        <w:rPr>
          <w:lang w:eastAsia="en-US"/>
        </w:rPr>
      </w:pPr>
    </w:p>
    <w:p w:rsidR="009E19B0" w:rsidRPr="006D005E" w:rsidRDefault="009E19B0" w:rsidP="003B6523">
      <w:pPr>
        <w:rPr>
          <w:lang w:eastAsia="en-US"/>
        </w:rPr>
      </w:pPr>
    </w:p>
    <w:p w:rsidR="009E19B0" w:rsidRPr="006D005E" w:rsidRDefault="009E19B0" w:rsidP="003B6523">
      <w:pPr>
        <w:rPr>
          <w:lang w:eastAsia="en-US"/>
        </w:rPr>
      </w:pPr>
    </w:p>
    <w:p w:rsidR="009E19B0" w:rsidRPr="006D005E" w:rsidRDefault="009E19B0" w:rsidP="003B6523"/>
    <w:p w:rsidR="009E19B0" w:rsidRPr="006D005E" w:rsidRDefault="009E19B0" w:rsidP="003B6523">
      <w:pPr>
        <w:jc w:val="right"/>
      </w:pPr>
      <w:r w:rsidRPr="006D005E">
        <w:t>Приложение 5</w:t>
      </w:r>
    </w:p>
    <w:p w:rsidR="009E19B0" w:rsidRPr="006D005E" w:rsidRDefault="009E19B0" w:rsidP="003B6523">
      <w:pPr>
        <w:jc w:val="right"/>
      </w:pPr>
      <w:r w:rsidRPr="006D005E">
        <w:t>к постановлению администрации</w:t>
      </w:r>
    </w:p>
    <w:p w:rsidR="009E19B0" w:rsidRPr="006D005E" w:rsidRDefault="009E19B0" w:rsidP="003B6523">
      <w:pPr>
        <w:jc w:val="right"/>
      </w:pPr>
      <w:r w:rsidRPr="006D005E">
        <w:t>муниципального образования Огаревское</w:t>
      </w:r>
    </w:p>
    <w:p w:rsidR="009E19B0" w:rsidRDefault="009E19B0" w:rsidP="003B6523">
      <w:pPr>
        <w:jc w:val="right"/>
      </w:pPr>
      <w:r w:rsidRPr="006D005E">
        <w:t xml:space="preserve">Щекинского района </w:t>
      </w:r>
    </w:p>
    <w:p w:rsidR="009E19B0" w:rsidRDefault="009E19B0" w:rsidP="005B6064">
      <w:pPr>
        <w:jc w:val="right"/>
      </w:pPr>
      <w:r w:rsidRPr="006D005E">
        <w:t xml:space="preserve">от </w:t>
      </w:r>
      <w:r>
        <w:t>___________</w:t>
      </w:r>
      <w:r w:rsidRPr="006D005E">
        <w:t>2021</w:t>
      </w:r>
      <w:r>
        <w:t xml:space="preserve"> г.</w:t>
      </w:r>
      <w:r w:rsidRPr="006D005E">
        <w:t xml:space="preserve">  №</w:t>
      </w:r>
      <w:r>
        <w:t xml:space="preserve"> ________</w:t>
      </w: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  <w:r w:rsidRPr="006D005E">
        <w:rPr>
          <w:b/>
          <w:color w:val="000000"/>
          <w:sz w:val="28"/>
          <w:szCs w:val="28"/>
        </w:rPr>
        <w:t>Схема границ территории, прилегающей</w:t>
      </w: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  <w:r w:rsidRPr="006D005E">
        <w:rPr>
          <w:b/>
          <w:color w:val="000000"/>
          <w:sz w:val="28"/>
          <w:szCs w:val="28"/>
        </w:rPr>
        <w:t>к «</w:t>
      </w:r>
      <w:r w:rsidRPr="006D005E">
        <w:rPr>
          <w:b/>
          <w:sz w:val="28"/>
          <w:szCs w:val="28"/>
        </w:rPr>
        <w:t>Муниципальное казенное учреждение культуры  муниципальный культурный комплекс «Огаревский Дом культуры»: Тульская область, Щекинский район, с.п. Огаревка, ул. 1-ая Клубная, д. 14</w:t>
      </w: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  <w:r w:rsidRPr="006D005E">
        <w:rPr>
          <w:b/>
          <w:color w:val="000000"/>
          <w:sz w:val="28"/>
          <w:szCs w:val="28"/>
        </w:rPr>
        <w:t xml:space="preserve">на которой не допускается розничная продажа алкогольной продукции </w:t>
      </w: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  <w:r w:rsidRPr="006D005E">
        <w:rPr>
          <w:b/>
          <w:color w:val="000000"/>
          <w:sz w:val="28"/>
          <w:szCs w:val="28"/>
        </w:rPr>
        <w:t>и розничная продажа алкогольной продукции при оказании услуг общественного питания</w:t>
      </w:r>
    </w:p>
    <w:p w:rsidR="009E19B0" w:rsidRPr="006D005E" w:rsidRDefault="009E19B0" w:rsidP="003B6523">
      <w:pPr>
        <w:rPr>
          <w:sz w:val="22"/>
          <w:szCs w:val="22"/>
        </w:rPr>
      </w:pPr>
    </w:p>
    <w:p w:rsidR="009E19B0" w:rsidRPr="006D005E" w:rsidRDefault="009E19B0" w:rsidP="003B6523">
      <w:r w:rsidRPr="006D005E">
        <w:rPr>
          <w:noProof/>
        </w:rPr>
        <w:pict>
          <v:shape id="Рисунок 5" o:spid="_x0000_i1029" type="#_x0000_t75" style="width:460.5pt;height:259.5pt;visibility:visible">
            <v:imagedata r:id="rId9" o:title=""/>
          </v:shape>
        </w:pict>
      </w:r>
    </w:p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>
      <w:pPr>
        <w:jc w:val="right"/>
      </w:pPr>
      <w:r w:rsidRPr="006D005E">
        <w:t>Приложение 6</w:t>
      </w:r>
    </w:p>
    <w:p w:rsidR="009E19B0" w:rsidRPr="006D005E" w:rsidRDefault="009E19B0" w:rsidP="003B6523">
      <w:pPr>
        <w:jc w:val="right"/>
      </w:pPr>
      <w:r w:rsidRPr="006D005E">
        <w:t>к постановлению администрации</w:t>
      </w:r>
    </w:p>
    <w:p w:rsidR="009E19B0" w:rsidRPr="006D005E" w:rsidRDefault="009E19B0" w:rsidP="003B6523">
      <w:pPr>
        <w:jc w:val="right"/>
      </w:pPr>
      <w:r w:rsidRPr="006D005E">
        <w:t>муниципального образования Огаревское</w:t>
      </w:r>
    </w:p>
    <w:p w:rsidR="009E19B0" w:rsidRDefault="009E19B0" w:rsidP="003B6523">
      <w:pPr>
        <w:jc w:val="right"/>
      </w:pPr>
      <w:r w:rsidRPr="006D005E">
        <w:t xml:space="preserve">Щекинского района </w:t>
      </w:r>
    </w:p>
    <w:p w:rsidR="009E19B0" w:rsidRDefault="009E19B0" w:rsidP="003B6523">
      <w:pPr>
        <w:jc w:val="right"/>
      </w:pPr>
      <w:r w:rsidRPr="006D005E">
        <w:t xml:space="preserve">от </w:t>
      </w:r>
      <w:r>
        <w:t>___________</w:t>
      </w:r>
      <w:r w:rsidRPr="006D005E">
        <w:t>2021</w:t>
      </w:r>
      <w:r>
        <w:t xml:space="preserve"> г.</w:t>
      </w:r>
      <w:r w:rsidRPr="006D005E">
        <w:t xml:space="preserve">  №</w:t>
      </w:r>
      <w:r>
        <w:t xml:space="preserve"> ________</w:t>
      </w:r>
    </w:p>
    <w:p w:rsidR="009E19B0" w:rsidRPr="006D005E" w:rsidRDefault="009E19B0" w:rsidP="003B6523">
      <w:pPr>
        <w:jc w:val="right"/>
      </w:pPr>
      <w:r w:rsidRPr="006D005E">
        <w:t xml:space="preserve"> </w:t>
      </w: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  <w:r w:rsidRPr="006D005E">
        <w:rPr>
          <w:b/>
          <w:color w:val="000000"/>
          <w:sz w:val="28"/>
          <w:szCs w:val="28"/>
        </w:rPr>
        <w:t>Схема границ территории, прилегающей</w:t>
      </w: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  <w:r w:rsidRPr="006D005E">
        <w:rPr>
          <w:b/>
          <w:color w:val="000000"/>
          <w:sz w:val="28"/>
          <w:szCs w:val="28"/>
        </w:rPr>
        <w:t>к «</w:t>
      </w:r>
      <w:r w:rsidRPr="006D005E">
        <w:rPr>
          <w:b/>
          <w:sz w:val="28"/>
          <w:szCs w:val="28"/>
        </w:rPr>
        <w:t>Огаревский фельдшерско-акушерский пункт» по адресу: Тульская область, Щекинский район, с.п. Огаревка, ул. Советская, д.2б</w:t>
      </w:r>
      <w:r w:rsidRPr="006D005E">
        <w:rPr>
          <w:b/>
          <w:color w:val="000000"/>
          <w:sz w:val="28"/>
          <w:szCs w:val="28"/>
        </w:rPr>
        <w:t xml:space="preserve"> </w:t>
      </w: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  <w:r w:rsidRPr="006D005E">
        <w:rPr>
          <w:b/>
          <w:color w:val="000000"/>
          <w:sz w:val="28"/>
          <w:szCs w:val="28"/>
        </w:rPr>
        <w:t xml:space="preserve">на которой не допускается розничная продажа алкогольной продукции </w:t>
      </w: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  <w:r w:rsidRPr="006D005E">
        <w:rPr>
          <w:b/>
          <w:color w:val="000000"/>
          <w:sz w:val="28"/>
          <w:szCs w:val="28"/>
        </w:rPr>
        <w:t>и розничная продажа алкогольной продукции при оказании услуг общественного питания</w:t>
      </w:r>
    </w:p>
    <w:p w:rsidR="009E19B0" w:rsidRPr="006D005E" w:rsidRDefault="009E19B0" w:rsidP="003B6523">
      <w:pPr>
        <w:rPr>
          <w:sz w:val="22"/>
          <w:szCs w:val="22"/>
        </w:rPr>
      </w:pPr>
    </w:p>
    <w:p w:rsidR="009E19B0" w:rsidRPr="006D005E" w:rsidRDefault="009E19B0" w:rsidP="003B6523">
      <w:r w:rsidRPr="006D005E">
        <w:rPr>
          <w:noProof/>
        </w:rPr>
        <w:pict>
          <v:shape id="Рисунок 2" o:spid="_x0000_i1030" type="#_x0000_t75" style="width:460.5pt;height:307.5pt;visibility:visible">
            <v:imagedata r:id="rId10" o:title=""/>
          </v:shape>
        </w:pict>
      </w:r>
    </w:p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/>
    <w:p w:rsidR="009E19B0" w:rsidRDefault="009E19B0" w:rsidP="003B6523"/>
    <w:p w:rsidR="009E19B0" w:rsidRPr="006D005E" w:rsidRDefault="009E19B0" w:rsidP="003B6523"/>
    <w:p w:rsidR="009E19B0" w:rsidRPr="006D005E" w:rsidRDefault="009E19B0" w:rsidP="003B6523"/>
    <w:p w:rsidR="009E19B0" w:rsidRDefault="009E19B0" w:rsidP="003B6523"/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3B6523">
      <w:pPr>
        <w:jc w:val="right"/>
      </w:pPr>
      <w:r w:rsidRPr="006D005E">
        <w:t>Приложение 7</w:t>
      </w:r>
    </w:p>
    <w:p w:rsidR="009E19B0" w:rsidRPr="006D005E" w:rsidRDefault="009E19B0" w:rsidP="003B6523">
      <w:pPr>
        <w:jc w:val="right"/>
      </w:pPr>
      <w:r w:rsidRPr="006D005E">
        <w:t>к постановлению администрации</w:t>
      </w:r>
    </w:p>
    <w:p w:rsidR="009E19B0" w:rsidRPr="006D005E" w:rsidRDefault="009E19B0" w:rsidP="003B6523">
      <w:pPr>
        <w:jc w:val="right"/>
      </w:pPr>
      <w:r w:rsidRPr="006D005E">
        <w:t>муниципального образования Огаревское</w:t>
      </w:r>
    </w:p>
    <w:p w:rsidR="009E19B0" w:rsidRDefault="009E19B0" w:rsidP="003B6523">
      <w:pPr>
        <w:jc w:val="right"/>
      </w:pPr>
      <w:r>
        <w:t xml:space="preserve">Щекинского района </w:t>
      </w:r>
    </w:p>
    <w:p w:rsidR="009E19B0" w:rsidRDefault="009E19B0" w:rsidP="003B6523">
      <w:pPr>
        <w:jc w:val="right"/>
      </w:pPr>
      <w:r>
        <w:t>от _________</w:t>
      </w:r>
      <w:r w:rsidRPr="006D005E">
        <w:t>2021</w:t>
      </w:r>
      <w:r>
        <w:t xml:space="preserve"> г.</w:t>
      </w:r>
      <w:r w:rsidRPr="006D005E">
        <w:t xml:space="preserve">  №</w:t>
      </w:r>
      <w:r>
        <w:t>______</w:t>
      </w:r>
      <w:r w:rsidRPr="006D005E">
        <w:t xml:space="preserve"> </w:t>
      </w:r>
    </w:p>
    <w:p w:rsidR="009E19B0" w:rsidRPr="006D005E" w:rsidRDefault="009E19B0" w:rsidP="003B6523">
      <w:pPr>
        <w:jc w:val="right"/>
      </w:pP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  <w:r w:rsidRPr="006D005E">
        <w:rPr>
          <w:b/>
          <w:color w:val="000000"/>
          <w:sz w:val="28"/>
          <w:szCs w:val="28"/>
        </w:rPr>
        <w:t>Схема границ территории, прилегающей</w:t>
      </w: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  <w:r w:rsidRPr="006D005E">
        <w:rPr>
          <w:b/>
          <w:color w:val="000000"/>
          <w:sz w:val="28"/>
          <w:szCs w:val="28"/>
        </w:rPr>
        <w:t>к «</w:t>
      </w:r>
      <w:r w:rsidRPr="006D005E">
        <w:rPr>
          <w:b/>
          <w:sz w:val="28"/>
          <w:szCs w:val="28"/>
        </w:rPr>
        <w:t>Государственное учреждение здравоохранения, филиал № 4 «Огаревская амбулатория» по адресу: Тульская область, Щекинский район, с.п. Огаревка, ул. Почтовый переулок, д.1</w:t>
      </w:r>
      <w:r w:rsidRPr="006D005E">
        <w:rPr>
          <w:sz w:val="28"/>
          <w:szCs w:val="28"/>
        </w:rPr>
        <w:t xml:space="preserve">  </w:t>
      </w:r>
      <w:r w:rsidRPr="006D005E">
        <w:rPr>
          <w:b/>
          <w:color w:val="000000"/>
          <w:sz w:val="28"/>
          <w:szCs w:val="28"/>
        </w:rPr>
        <w:t xml:space="preserve"> </w:t>
      </w: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  <w:r w:rsidRPr="006D005E">
        <w:rPr>
          <w:b/>
          <w:color w:val="000000"/>
          <w:sz w:val="28"/>
          <w:szCs w:val="28"/>
        </w:rPr>
        <w:t xml:space="preserve">на которой не допускается розничная продажа алкогольной продукции </w:t>
      </w:r>
    </w:p>
    <w:p w:rsidR="009E19B0" w:rsidRPr="006D005E" w:rsidRDefault="009E19B0" w:rsidP="003B6523">
      <w:pPr>
        <w:jc w:val="center"/>
        <w:rPr>
          <w:b/>
          <w:color w:val="000000"/>
          <w:sz w:val="28"/>
          <w:szCs w:val="28"/>
        </w:rPr>
      </w:pPr>
      <w:r w:rsidRPr="006D005E">
        <w:rPr>
          <w:b/>
          <w:color w:val="000000"/>
          <w:sz w:val="28"/>
          <w:szCs w:val="28"/>
        </w:rPr>
        <w:t>и розничная продажа алкогольной продукции при оказании услуг общественного питания</w:t>
      </w:r>
    </w:p>
    <w:p w:rsidR="009E19B0" w:rsidRPr="006D005E" w:rsidRDefault="009E19B0" w:rsidP="003B6523">
      <w:pPr>
        <w:rPr>
          <w:sz w:val="22"/>
          <w:szCs w:val="22"/>
        </w:rPr>
      </w:pPr>
    </w:p>
    <w:p w:rsidR="009E19B0" w:rsidRPr="006D005E" w:rsidRDefault="009E19B0" w:rsidP="003B6523"/>
    <w:p w:rsidR="009E19B0" w:rsidRPr="006D005E" w:rsidRDefault="009E19B0" w:rsidP="003B6523">
      <w:r w:rsidRPr="006D005E">
        <w:rPr>
          <w:noProof/>
        </w:rPr>
        <w:pict>
          <v:shape id="Рисунок 1" o:spid="_x0000_i1031" type="#_x0000_t75" style="width:460.5pt;height:307.5pt;visibility:visible">
            <v:imagedata r:id="rId11" o:title=""/>
          </v:shape>
        </w:pict>
      </w:r>
    </w:p>
    <w:p w:rsidR="009E19B0" w:rsidRPr="006D005E" w:rsidRDefault="009E19B0" w:rsidP="003B6523"/>
    <w:p w:rsidR="009E19B0" w:rsidRPr="006D005E" w:rsidRDefault="009E19B0" w:rsidP="003B6523"/>
    <w:p w:rsidR="009E19B0" w:rsidRPr="006D005E" w:rsidRDefault="009E19B0" w:rsidP="00E460CA">
      <w:pPr>
        <w:jc w:val="both"/>
        <w:outlineLvl w:val="0"/>
        <w:rPr>
          <w:b/>
          <w:sz w:val="28"/>
          <w:szCs w:val="28"/>
        </w:rPr>
      </w:pPr>
    </w:p>
    <w:p w:rsidR="009E19B0" w:rsidRPr="006D005E" w:rsidRDefault="009E19B0" w:rsidP="00E460CA">
      <w:pPr>
        <w:jc w:val="both"/>
        <w:outlineLvl w:val="0"/>
        <w:rPr>
          <w:b/>
          <w:sz w:val="28"/>
          <w:szCs w:val="28"/>
        </w:rPr>
      </w:pPr>
    </w:p>
    <w:p w:rsidR="009E19B0" w:rsidRPr="006D005E" w:rsidRDefault="009E19B0" w:rsidP="00E460CA">
      <w:pPr>
        <w:jc w:val="both"/>
        <w:outlineLvl w:val="0"/>
        <w:rPr>
          <w:b/>
          <w:sz w:val="28"/>
          <w:szCs w:val="28"/>
        </w:rPr>
      </w:pPr>
    </w:p>
    <w:p w:rsidR="009E19B0" w:rsidRPr="006D005E" w:rsidRDefault="009E19B0" w:rsidP="00F94822">
      <w:pPr>
        <w:jc w:val="both"/>
        <w:outlineLvl w:val="0"/>
        <w:rPr>
          <w:sz w:val="28"/>
          <w:szCs w:val="28"/>
        </w:rPr>
      </w:pPr>
    </w:p>
    <w:p w:rsidR="009E19B0" w:rsidRPr="006D005E" w:rsidRDefault="009E19B0" w:rsidP="00F94822">
      <w:pPr>
        <w:jc w:val="both"/>
        <w:outlineLvl w:val="0"/>
        <w:rPr>
          <w:sz w:val="28"/>
          <w:szCs w:val="28"/>
        </w:rPr>
      </w:pPr>
    </w:p>
    <w:p w:rsidR="009E19B0" w:rsidRPr="006D005E" w:rsidRDefault="009E19B0" w:rsidP="00F94822">
      <w:pPr>
        <w:jc w:val="both"/>
        <w:outlineLvl w:val="0"/>
        <w:rPr>
          <w:sz w:val="28"/>
          <w:szCs w:val="28"/>
        </w:rPr>
      </w:pPr>
    </w:p>
    <w:p w:rsidR="009E19B0" w:rsidRPr="006D005E" w:rsidRDefault="009E19B0" w:rsidP="00F94822">
      <w:pPr>
        <w:jc w:val="both"/>
        <w:outlineLvl w:val="0"/>
        <w:rPr>
          <w:sz w:val="28"/>
          <w:szCs w:val="28"/>
        </w:rPr>
      </w:pPr>
    </w:p>
    <w:p w:rsidR="009E19B0" w:rsidRPr="006D005E" w:rsidRDefault="009E19B0" w:rsidP="00F94822">
      <w:pPr>
        <w:jc w:val="both"/>
        <w:outlineLvl w:val="0"/>
        <w:rPr>
          <w:sz w:val="28"/>
          <w:szCs w:val="28"/>
        </w:rPr>
      </w:pPr>
    </w:p>
    <w:p w:rsidR="009E19B0" w:rsidRPr="006D005E" w:rsidRDefault="009E19B0" w:rsidP="00F94822">
      <w:pPr>
        <w:jc w:val="both"/>
        <w:outlineLvl w:val="0"/>
        <w:rPr>
          <w:sz w:val="28"/>
          <w:szCs w:val="28"/>
        </w:rPr>
      </w:pPr>
    </w:p>
    <w:p w:rsidR="009E19B0" w:rsidRPr="006D005E" w:rsidRDefault="009E19B0" w:rsidP="00F94822">
      <w:pPr>
        <w:jc w:val="both"/>
        <w:outlineLvl w:val="0"/>
        <w:rPr>
          <w:sz w:val="28"/>
          <w:szCs w:val="28"/>
        </w:rPr>
      </w:pPr>
    </w:p>
    <w:p w:rsidR="009E19B0" w:rsidRPr="006D005E" w:rsidRDefault="009E19B0" w:rsidP="00F94822">
      <w:pPr>
        <w:jc w:val="both"/>
        <w:outlineLvl w:val="0"/>
        <w:rPr>
          <w:sz w:val="28"/>
          <w:szCs w:val="28"/>
        </w:rPr>
      </w:pPr>
    </w:p>
    <w:p w:rsidR="009E19B0" w:rsidRPr="006D005E" w:rsidRDefault="009E19B0" w:rsidP="00F94822">
      <w:pPr>
        <w:jc w:val="both"/>
        <w:outlineLvl w:val="0"/>
        <w:rPr>
          <w:sz w:val="28"/>
          <w:szCs w:val="28"/>
        </w:rPr>
      </w:pPr>
      <w:bookmarkStart w:id="0" w:name="_GoBack"/>
      <w:bookmarkEnd w:id="0"/>
    </w:p>
    <w:p w:rsidR="009E19B0" w:rsidRPr="006D005E" w:rsidRDefault="009E19B0" w:rsidP="00F94822">
      <w:pPr>
        <w:jc w:val="both"/>
        <w:outlineLvl w:val="0"/>
        <w:rPr>
          <w:sz w:val="28"/>
          <w:szCs w:val="28"/>
        </w:rPr>
      </w:pPr>
    </w:p>
    <w:p w:rsidR="009E19B0" w:rsidRPr="006D005E" w:rsidRDefault="009E19B0" w:rsidP="00F94822">
      <w:pPr>
        <w:jc w:val="both"/>
        <w:outlineLvl w:val="0"/>
        <w:rPr>
          <w:sz w:val="28"/>
          <w:szCs w:val="28"/>
        </w:rPr>
      </w:pPr>
    </w:p>
    <w:p w:rsidR="009E19B0" w:rsidRPr="006D005E" w:rsidRDefault="009E19B0" w:rsidP="00F94822">
      <w:pPr>
        <w:jc w:val="both"/>
        <w:outlineLvl w:val="0"/>
        <w:rPr>
          <w:sz w:val="28"/>
          <w:szCs w:val="28"/>
        </w:rPr>
      </w:pPr>
    </w:p>
    <w:p w:rsidR="009E19B0" w:rsidRPr="006D005E" w:rsidRDefault="009E19B0" w:rsidP="00F94822">
      <w:pPr>
        <w:jc w:val="both"/>
        <w:outlineLvl w:val="0"/>
        <w:rPr>
          <w:sz w:val="28"/>
          <w:szCs w:val="28"/>
        </w:rPr>
      </w:pPr>
    </w:p>
    <w:p w:rsidR="009E19B0" w:rsidRPr="006D005E" w:rsidRDefault="009E19B0" w:rsidP="00F94822">
      <w:pPr>
        <w:jc w:val="both"/>
        <w:outlineLvl w:val="0"/>
        <w:rPr>
          <w:sz w:val="28"/>
          <w:szCs w:val="28"/>
        </w:rPr>
      </w:pPr>
    </w:p>
    <w:p w:rsidR="009E19B0" w:rsidRPr="006D005E" w:rsidRDefault="009E19B0" w:rsidP="00F94822">
      <w:pPr>
        <w:jc w:val="both"/>
        <w:outlineLvl w:val="0"/>
        <w:rPr>
          <w:sz w:val="28"/>
          <w:szCs w:val="28"/>
        </w:rPr>
      </w:pPr>
    </w:p>
    <w:p w:rsidR="009E19B0" w:rsidRPr="006D005E" w:rsidRDefault="009E19B0" w:rsidP="00F94822">
      <w:pPr>
        <w:jc w:val="both"/>
        <w:outlineLvl w:val="0"/>
        <w:rPr>
          <w:sz w:val="28"/>
          <w:szCs w:val="28"/>
        </w:rPr>
      </w:pPr>
    </w:p>
    <w:sectPr w:rsidR="009E19B0" w:rsidRPr="006D005E" w:rsidSect="00AA32F8">
      <w:pgSz w:w="11906" w:h="16838"/>
      <w:pgMar w:top="709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BF5B8A"/>
    <w:multiLevelType w:val="hybridMultilevel"/>
    <w:tmpl w:val="20C487C4"/>
    <w:lvl w:ilvl="0" w:tplc="FB3E3694">
      <w:start w:val="1"/>
      <w:numFmt w:val="decimal"/>
      <w:lvlText w:val="%1."/>
      <w:lvlJc w:val="left"/>
      <w:pPr>
        <w:ind w:left="1320" w:hanging="61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A4EAE"/>
    <w:rsid w:val="00096FF6"/>
    <w:rsid w:val="000B770B"/>
    <w:rsid w:val="00152499"/>
    <w:rsid w:val="001F34C2"/>
    <w:rsid w:val="001F3DD3"/>
    <w:rsid w:val="00213040"/>
    <w:rsid w:val="002760FB"/>
    <w:rsid w:val="003174A6"/>
    <w:rsid w:val="00370EA8"/>
    <w:rsid w:val="00387F64"/>
    <w:rsid w:val="003B6523"/>
    <w:rsid w:val="0049794D"/>
    <w:rsid w:val="004D0A93"/>
    <w:rsid w:val="005B6064"/>
    <w:rsid w:val="005C690F"/>
    <w:rsid w:val="006063D6"/>
    <w:rsid w:val="006D005E"/>
    <w:rsid w:val="008A4EAE"/>
    <w:rsid w:val="008F0C31"/>
    <w:rsid w:val="00965EFB"/>
    <w:rsid w:val="009A087F"/>
    <w:rsid w:val="009E19B0"/>
    <w:rsid w:val="00AA32F8"/>
    <w:rsid w:val="00AF0910"/>
    <w:rsid w:val="00BE4A1C"/>
    <w:rsid w:val="00C572E3"/>
    <w:rsid w:val="00D046FF"/>
    <w:rsid w:val="00E460CA"/>
    <w:rsid w:val="00F94822"/>
    <w:rsid w:val="00F97947"/>
    <w:rsid w:val="00FA43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94822"/>
    <w:rPr>
      <w:rFonts w:ascii="Times New Roman" w:eastAsia="Times New Roman" w:hAnsi="Times New Roman"/>
      <w:sz w:val="24"/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3B6523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3B6523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99"/>
    <w:qFormat/>
    <w:rsid w:val="000B770B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769503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9503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9503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6</TotalTime>
  <Pages>11</Pages>
  <Words>1145</Words>
  <Characters>6532</Characters>
  <Application>Microsoft Office Outlook</Application>
  <DocSecurity>0</DocSecurity>
  <Lines>0</Lines>
  <Paragraphs>0</Paragraphs>
  <ScaleCrop>false</ScaleCrop>
  <Company>SPecialiST RePack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OG</dc:creator>
  <cp:keywords/>
  <dc:description/>
  <cp:lastModifiedBy>1</cp:lastModifiedBy>
  <cp:revision>3</cp:revision>
  <cp:lastPrinted>2019-09-05T13:33:00Z</cp:lastPrinted>
  <dcterms:created xsi:type="dcterms:W3CDTF">2021-11-29T08:43:00Z</dcterms:created>
  <dcterms:modified xsi:type="dcterms:W3CDTF">2021-11-29T12:29:00Z</dcterms:modified>
</cp:coreProperties>
</file>