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jc w:val="center"/>
        <w:rPr>
          <w:b/>
          <w:bCs/>
          <w:sz w:val="28"/>
          <w:szCs w:val="28"/>
        </w:rPr>
      </w:pPr>
    </w:p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Тульская область</w:t>
      </w:r>
    </w:p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Муниципальное образование Огаревское </w:t>
      </w:r>
    </w:p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ЩЁКИНСКОГО РАЙОНА</w:t>
      </w:r>
    </w:p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jc w:val="center"/>
        <w:rPr>
          <w:b/>
          <w:bCs/>
          <w:sz w:val="28"/>
          <w:szCs w:val="28"/>
        </w:rPr>
      </w:pPr>
    </w:p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9pt;margin-top:17.7pt;width:9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" filled="f" stroked="f">
            <v:textbox inset="0,0,0,0">
              <w:txbxContent>
                <w:p w:rsidR="000706EF" w:rsidRDefault="000706EF" w:rsidP="007A45E6"/>
              </w:txbxContent>
            </v:textbox>
          </v:shape>
        </w:pict>
      </w:r>
      <w:r>
        <w:rPr>
          <w:b/>
          <w:bCs/>
          <w:sz w:val="28"/>
          <w:szCs w:val="28"/>
        </w:rPr>
        <w:t xml:space="preserve">АДМИНИСТРАЦИЯ МУНИЦИПАЛЬНОГО </w:t>
      </w:r>
    </w:p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ОБРАЗОВАНИЯ ОГАРЕВСКОЕ ЩЁКИНСКОГО РАЙОНА </w:t>
      </w:r>
    </w:p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rPr>
          <w:b/>
          <w:bCs/>
          <w:sz w:val="28"/>
          <w:szCs w:val="28"/>
        </w:rPr>
      </w:pPr>
    </w:p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 О С Т А Н О В Л Е Н И Е</w:t>
      </w:r>
    </w:p>
    <w:p w:rsidR="000706EF" w:rsidRDefault="000706EF" w:rsidP="007A45E6">
      <w:pPr>
        <w:shd w:val="clear" w:color="auto" w:fill="FFFFFF"/>
        <w:tabs>
          <w:tab w:val="left" w:pos="709"/>
          <w:tab w:val="left" w:pos="8505"/>
        </w:tabs>
        <w:jc w:val="center"/>
        <w:rPr>
          <w:b/>
          <w:bCs/>
          <w:sz w:val="28"/>
          <w:szCs w:val="28"/>
        </w:rPr>
      </w:pPr>
    </w:p>
    <w:p w:rsidR="000706EF" w:rsidRDefault="000706EF" w:rsidP="007A45E6">
      <w:pPr>
        <w:tabs>
          <w:tab w:val="left" w:pos="5160"/>
        </w:tabs>
        <w:jc w:val="center"/>
        <w:rPr>
          <w:b/>
          <w:sz w:val="32"/>
          <w:szCs w:val="32"/>
        </w:rPr>
      </w:pPr>
    </w:p>
    <w:p w:rsidR="000706EF" w:rsidRDefault="000706EF" w:rsidP="007A45E6">
      <w:pPr>
        <w:tabs>
          <w:tab w:val="left" w:pos="467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13 мая 2019 года                                                                                              № 72</w:t>
      </w:r>
    </w:p>
    <w:p w:rsidR="000706EF" w:rsidRDefault="000706EF" w:rsidP="007A45E6">
      <w:pPr>
        <w:tabs>
          <w:tab w:val="left" w:pos="4678"/>
        </w:tabs>
        <w:rPr>
          <w:b/>
          <w:sz w:val="28"/>
          <w:szCs w:val="28"/>
        </w:rPr>
      </w:pPr>
    </w:p>
    <w:p w:rsidR="000706EF" w:rsidRDefault="000706EF"/>
    <w:p w:rsidR="000706EF" w:rsidRDefault="000706EF" w:rsidP="007A45E6"/>
    <w:p w:rsidR="000706EF" w:rsidRPr="009116F1" w:rsidRDefault="000706EF" w:rsidP="00E92026">
      <w:pPr>
        <w:jc w:val="center"/>
        <w:rPr>
          <w:rFonts w:ascii="PT Astra Serif" w:hAnsi="PT Astra Serif"/>
          <w:b/>
          <w:sz w:val="28"/>
          <w:szCs w:val="28"/>
        </w:rPr>
      </w:pPr>
      <w:r>
        <w:tab/>
      </w:r>
      <w:r w:rsidRPr="009116F1">
        <w:rPr>
          <w:rFonts w:ascii="PT Astra Serif" w:hAnsi="PT Astra Serif"/>
          <w:b/>
          <w:sz w:val="28"/>
          <w:szCs w:val="28"/>
        </w:rPr>
        <w:t xml:space="preserve">«Об утверждении адресного перечня создания (обустройства) </w:t>
      </w:r>
    </w:p>
    <w:p w:rsidR="000706EF" w:rsidRPr="009116F1" w:rsidRDefault="000706EF" w:rsidP="00E92026">
      <w:pPr>
        <w:jc w:val="center"/>
        <w:rPr>
          <w:rFonts w:ascii="PT Astra Serif" w:hAnsi="PT Astra Serif"/>
          <w:b/>
          <w:sz w:val="28"/>
          <w:szCs w:val="28"/>
        </w:rPr>
      </w:pPr>
      <w:r w:rsidRPr="009116F1">
        <w:rPr>
          <w:rFonts w:ascii="PT Astra Serif" w:hAnsi="PT Astra Serif"/>
          <w:b/>
          <w:sz w:val="28"/>
          <w:szCs w:val="28"/>
        </w:rPr>
        <w:t xml:space="preserve">мест (площадок) накопления  твердых коммунальных отходов </w:t>
      </w:r>
    </w:p>
    <w:p w:rsidR="000706EF" w:rsidRPr="009116F1" w:rsidRDefault="000706EF" w:rsidP="00E92026">
      <w:pPr>
        <w:jc w:val="center"/>
        <w:rPr>
          <w:rFonts w:ascii="PT Astra Serif" w:hAnsi="PT Astra Serif"/>
          <w:b/>
          <w:sz w:val="28"/>
          <w:szCs w:val="28"/>
        </w:rPr>
      </w:pPr>
      <w:r w:rsidRPr="009116F1">
        <w:rPr>
          <w:rFonts w:ascii="PT Astra Serif" w:hAnsi="PT Astra Serif"/>
          <w:b/>
          <w:sz w:val="28"/>
          <w:szCs w:val="28"/>
        </w:rPr>
        <w:t xml:space="preserve">и схем их размещения на территории муниципального образования </w:t>
      </w:r>
      <w:r>
        <w:rPr>
          <w:rFonts w:ascii="PT Astra Serif" w:hAnsi="PT Astra Serif"/>
          <w:b/>
          <w:sz w:val="28"/>
          <w:szCs w:val="28"/>
        </w:rPr>
        <w:t xml:space="preserve">Огаревское </w:t>
      </w:r>
      <w:r w:rsidRPr="009116F1">
        <w:rPr>
          <w:rFonts w:ascii="PT Astra Serif" w:hAnsi="PT Astra Serif"/>
          <w:b/>
          <w:sz w:val="28"/>
          <w:szCs w:val="28"/>
        </w:rPr>
        <w:t>Щекинск</w:t>
      </w:r>
      <w:r>
        <w:rPr>
          <w:rFonts w:ascii="PT Astra Serif" w:hAnsi="PT Astra Serif"/>
          <w:b/>
          <w:sz w:val="28"/>
          <w:szCs w:val="28"/>
        </w:rPr>
        <w:t>ого</w:t>
      </w:r>
      <w:r w:rsidRPr="009116F1">
        <w:rPr>
          <w:rFonts w:ascii="PT Astra Serif" w:hAnsi="PT Astra Serif"/>
          <w:b/>
          <w:sz w:val="28"/>
          <w:szCs w:val="28"/>
        </w:rPr>
        <w:t xml:space="preserve"> район</w:t>
      </w:r>
      <w:r>
        <w:rPr>
          <w:rFonts w:ascii="PT Astra Serif" w:hAnsi="PT Astra Serif"/>
          <w:b/>
          <w:sz w:val="28"/>
          <w:szCs w:val="28"/>
        </w:rPr>
        <w:t>а</w:t>
      </w:r>
      <w:r w:rsidRPr="009116F1">
        <w:rPr>
          <w:rFonts w:ascii="PT Astra Serif" w:hAnsi="PT Astra Serif"/>
          <w:b/>
          <w:sz w:val="28"/>
          <w:szCs w:val="28"/>
        </w:rPr>
        <w:t>»</w:t>
      </w:r>
    </w:p>
    <w:p w:rsidR="000706EF" w:rsidRPr="00690B18" w:rsidRDefault="000706EF" w:rsidP="00E92026">
      <w:pPr>
        <w:pStyle w:val="20"/>
        <w:shd w:val="clear" w:color="auto" w:fill="auto"/>
        <w:spacing w:after="0" w:line="276" w:lineRule="auto"/>
        <w:jc w:val="center"/>
        <w:rPr>
          <w:sz w:val="28"/>
          <w:szCs w:val="28"/>
        </w:rPr>
      </w:pPr>
    </w:p>
    <w:p w:rsidR="000706EF" w:rsidRPr="009116F1" w:rsidRDefault="000706EF" w:rsidP="00897237">
      <w:pPr>
        <w:spacing w:line="360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9116F1">
        <w:rPr>
          <w:rFonts w:ascii="PT Astra Serif" w:hAnsi="PT Astra Serif"/>
          <w:sz w:val="28"/>
          <w:szCs w:val="28"/>
        </w:rPr>
        <w:t>В соответствии с Федеральным законом от 06.10.2003 года № 131 – ФЗ «Об общих принципах организации местного самоуправления в Российской Федерации», Федеральным законом от 24.06.1998 года № 89-ФЗ «Об отходах производства и потребления», пунктом 3 постановления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СанПиН 2.1.2.2645-10 «Санитарно-эпидемиологические правила и нормативы», утвержденными постановлением Главного государственного санитарного врача Российской Федерации от 10 июня 2010 года № 64, на основании Устава муниципального образования</w:t>
      </w:r>
      <w:r>
        <w:rPr>
          <w:rFonts w:ascii="PT Astra Serif" w:hAnsi="PT Astra Serif"/>
          <w:sz w:val="28"/>
          <w:szCs w:val="28"/>
        </w:rPr>
        <w:t xml:space="preserve"> Огаревское </w:t>
      </w:r>
      <w:r w:rsidRPr="009116F1">
        <w:rPr>
          <w:rFonts w:ascii="PT Astra Serif" w:hAnsi="PT Astra Serif"/>
          <w:sz w:val="28"/>
          <w:szCs w:val="28"/>
        </w:rPr>
        <w:t xml:space="preserve"> </w:t>
      </w:r>
      <w:r w:rsidRPr="009116F1">
        <w:rPr>
          <w:rFonts w:ascii="PT Astra Serif" w:hAnsi="PT Astra Serif"/>
          <w:color w:val="000000"/>
          <w:sz w:val="28"/>
          <w:szCs w:val="28"/>
        </w:rPr>
        <w:t>Щекинский район</w:t>
      </w:r>
      <w:r>
        <w:rPr>
          <w:rFonts w:ascii="PT Astra Serif" w:hAnsi="PT Astra Serif"/>
          <w:color w:val="000000"/>
          <w:sz w:val="28"/>
          <w:szCs w:val="28"/>
        </w:rPr>
        <w:t>,</w:t>
      </w:r>
      <w:r w:rsidRPr="009116F1">
        <w:rPr>
          <w:rFonts w:ascii="PT Astra Serif" w:hAnsi="PT Astra Serif"/>
          <w:color w:val="000000"/>
          <w:sz w:val="28"/>
          <w:szCs w:val="28"/>
        </w:rPr>
        <w:t xml:space="preserve"> администрация муниципального образования </w:t>
      </w:r>
      <w:r>
        <w:rPr>
          <w:rFonts w:ascii="PT Astra Serif" w:hAnsi="PT Astra Serif"/>
          <w:color w:val="000000"/>
          <w:sz w:val="28"/>
          <w:szCs w:val="28"/>
        </w:rPr>
        <w:t xml:space="preserve">Огаревское </w:t>
      </w:r>
      <w:r w:rsidRPr="009116F1">
        <w:rPr>
          <w:rFonts w:ascii="PT Astra Serif" w:hAnsi="PT Astra Serif"/>
          <w:color w:val="000000"/>
          <w:sz w:val="28"/>
          <w:szCs w:val="28"/>
        </w:rPr>
        <w:t>Щекинский район</w:t>
      </w:r>
      <w:r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D51FCA">
        <w:rPr>
          <w:rFonts w:ascii="PT Astra Serif" w:hAnsi="PT Astra Serif"/>
          <w:b/>
          <w:color w:val="000000"/>
          <w:sz w:val="28"/>
          <w:szCs w:val="28"/>
        </w:rPr>
        <w:t>ПОСТАНОВЛЯЕТ</w:t>
      </w:r>
      <w:r w:rsidRPr="00D51FCA">
        <w:rPr>
          <w:rFonts w:ascii="PT Astra Serif" w:hAnsi="PT Astra Serif"/>
          <w:b/>
          <w:sz w:val="28"/>
          <w:szCs w:val="28"/>
        </w:rPr>
        <w:t>:</w:t>
      </w:r>
    </w:p>
    <w:p w:rsidR="000706EF" w:rsidRPr="009116F1" w:rsidRDefault="000706EF" w:rsidP="00897237">
      <w:pPr>
        <w:spacing w:line="360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9116F1">
        <w:rPr>
          <w:rFonts w:ascii="PT Astra Serif" w:hAnsi="PT Astra Serif"/>
          <w:sz w:val="28"/>
          <w:szCs w:val="28"/>
        </w:rPr>
        <w:t>1.</w:t>
      </w:r>
      <w:r w:rsidRPr="009116F1">
        <w:rPr>
          <w:rFonts w:ascii="PT Astra Serif" w:hAnsi="PT Astra Serif"/>
          <w:sz w:val="28"/>
          <w:szCs w:val="28"/>
        </w:rPr>
        <w:tab/>
        <w:t xml:space="preserve"> Утвердить адресный перечень создания (обустройства) мест накопления  твердых коммунальных отходов на территории муниципального образования </w:t>
      </w:r>
      <w:r>
        <w:rPr>
          <w:rFonts w:ascii="PT Astra Serif" w:hAnsi="PT Astra Serif"/>
          <w:sz w:val="28"/>
          <w:szCs w:val="28"/>
        </w:rPr>
        <w:t xml:space="preserve">Огаревское </w:t>
      </w:r>
      <w:r w:rsidRPr="009116F1">
        <w:rPr>
          <w:rFonts w:ascii="PT Astra Serif" w:hAnsi="PT Astra Serif"/>
          <w:color w:val="000000"/>
          <w:sz w:val="28"/>
          <w:szCs w:val="28"/>
        </w:rPr>
        <w:t>Щекинск</w:t>
      </w:r>
      <w:r>
        <w:rPr>
          <w:rFonts w:ascii="PT Astra Serif" w:hAnsi="PT Astra Serif"/>
          <w:color w:val="000000"/>
          <w:sz w:val="28"/>
          <w:szCs w:val="28"/>
        </w:rPr>
        <w:t>ого</w:t>
      </w:r>
      <w:r w:rsidRPr="009116F1">
        <w:rPr>
          <w:rFonts w:ascii="PT Astra Serif" w:hAnsi="PT Astra Serif"/>
          <w:color w:val="000000"/>
          <w:sz w:val="28"/>
          <w:szCs w:val="28"/>
        </w:rPr>
        <w:t xml:space="preserve"> район</w:t>
      </w:r>
      <w:r>
        <w:rPr>
          <w:rFonts w:ascii="PT Astra Serif" w:hAnsi="PT Astra Serif"/>
          <w:color w:val="000000"/>
          <w:sz w:val="28"/>
          <w:szCs w:val="28"/>
        </w:rPr>
        <w:t>а</w:t>
      </w:r>
      <w:r w:rsidRPr="009116F1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9116F1">
        <w:rPr>
          <w:rFonts w:ascii="PT Astra Serif" w:hAnsi="PT Astra Serif"/>
          <w:sz w:val="28"/>
          <w:szCs w:val="28"/>
        </w:rPr>
        <w:t>(Приложение № 1).</w:t>
      </w:r>
    </w:p>
    <w:p w:rsidR="000706EF" w:rsidRPr="009116F1" w:rsidRDefault="000706EF" w:rsidP="00897237">
      <w:pPr>
        <w:spacing w:line="360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9116F1">
        <w:rPr>
          <w:rFonts w:ascii="PT Astra Serif" w:hAnsi="PT Astra Serif"/>
          <w:sz w:val="28"/>
          <w:szCs w:val="28"/>
        </w:rPr>
        <w:t>2.</w:t>
      </w:r>
      <w:r w:rsidRPr="009116F1">
        <w:rPr>
          <w:rFonts w:ascii="PT Astra Serif" w:hAnsi="PT Astra Serif"/>
          <w:sz w:val="28"/>
          <w:szCs w:val="28"/>
        </w:rPr>
        <w:tab/>
        <w:t>Утвердить схемы размещения мест (площадок) накопления  твердых коммунальных отходов (Приложение № 2).</w:t>
      </w:r>
    </w:p>
    <w:p w:rsidR="000706EF" w:rsidRPr="008257AD" w:rsidRDefault="000706EF" w:rsidP="00613E7F">
      <w:pPr>
        <w:pStyle w:val="PlainText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7AD">
        <w:rPr>
          <w:rFonts w:ascii="Times New Roman" w:hAnsi="Times New Roman"/>
          <w:sz w:val="28"/>
          <w:szCs w:val="28"/>
          <w:lang w:eastAsia="en-US"/>
        </w:rPr>
        <w:t>3. </w:t>
      </w:r>
      <w:r w:rsidRPr="008257AD">
        <w:rPr>
          <w:rFonts w:ascii="Times New Roman" w:hAnsi="Times New Roman"/>
          <w:sz w:val="28"/>
          <w:szCs w:val="28"/>
        </w:rPr>
        <w:t>Постановление обнародовать путем размещения на официальном сайте муниципального образования Огаревское Щекинского района и на информационном стенде администрации муниципального образования Огаревское Щекинского района по адресу: Тульская область, Щекинский район, с.п. Огаревка, ул. Шахтерская, д.7.</w:t>
      </w:r>
    </w:p>
    <w:p w:rsidR="000706EF" w:rsidRPr="008257AD" w:rsidRDefault="000706EF" w:rsidP="00613E7F">
      <w:pPr>
        <w:pStyle w:val="PlainText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257AD">
        <w:rPr>
          <w:rFonts w:ascii="Times New Roman" w:hAnsi="Times New Roman"/>
          <w:sz w:val="28"/>
          <w:szCs w:val="28"/>
          <w:lang w:eastAsia="en-US"/>
        </w:rPr>
        <w:t xml:space="preserve"> 4. </w:t>
      </w:r>
      <w:r w:rsidRPr="008257AD">
        <w:rPr>
          <w:rFonts w:ascii="Times New Roman" w:hAnsi="Times New Roman"/>
          <w:sz w:val="28"/>
          <w:szCs w:val="28"/>
        </w:rPr>
        <w:t xml:space="preserve">Контроль за исполнением постановления возложить на заместителя главы администрации муниципального образования </w:t>
      </w:r>
      <w:r>
        <w:rPr>
          <w:rFonts w:ascii="Times New Roman" w:hAnsi="Times New Roman"/>
          <w:sz w:val="28"/>
          <w:szCs w:val="28"/>
          <w:lang w:eastAsia="en-US"/>
        </w:rPr>
        <w:t xml:space="preserve">Огаревское </w:t>
      </w:r>
      <w:r w:rsidRPr="008257AD">
        <w:rPr>
          <w:rFonts w:ascii="Times New Roman" w:hAnsi="Times New Roman"/>
          <w:sz w:val="28"/>
          <w:szCs w:val="28"/>
          <w:lang w:eastAsia="en-US"/>
        </w:rPr>
        <w:t xml:space="preserve">Щекинского района </w:t>
      </w:r>
      <w:r>
        <w:rPr>
          <w:rFonts w:ascii="Times New Roman" w:hAnsi="Times New Roman"/>
          <w:sz w:val="28"/>
          <w:szCs w:val="28"/>
          <w:lang w:eastAsia="en-US"/>
        </w:rPr>
        <w:t>Курицину Т.Н.</w:t>
      </w:r>
    </w:p>
    <w:p w:rsidR="000706EF" w:rsidRPr="009116F1" w:rsidRDefault="000706EF" w:rsidP="00613E7F">
      <w:pPr>
        <w:spacing w:line="362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8257AD">
        <w:rPr>
          <w:sz w:val="28"/>
          <w:szCs w:val="28"/>
          <w:lang w:eastAsia="en-US"/>
        </w:rPr>
        <w:t>5. Постановление вступает в силу со дня официального обнародования</w:t>
      </w:r>
      <w:r>
        <w:rPr>
          <w:sz w:val="28"/>
          <w:szCs w:val="28"/>
          <w:lang w:eastAsia="en-US"/>
        </w:rPr>
        <w:t>.</w:t>
      </w:r>
    </w:p>
    <w:p w:rsidR="000706EF" w:rsidRPr="009116F1" w:rsidRDefault="000706EF" w:rsidP="00E92026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</w:p>
    <w:p w:rsidR="000706EF" w:rsidRDefault="000706EF" w:rsidP="007A45E6">
      <w:pPr>
        <w:ind w:firstLine="709"/>
        <w:jc w:val="both"/>
        <w:rPr>
          <w:sz w:val="28"/>
          <w:szCs w:val="28"/>
        </w:rPr>
      </w:pPr>
    </w:p>
    <w:p w:rsidR="000706EF" w:rsidRPr="008257AD" w:rsidRDefault="000706EF" w:rsidP="007A45E6">
      <w:pPr>
        <w:ind w:firstLine="709"/>
        <w:jc w:val="both"/>
        <w:rPr>
          <w:sz w:val="28"/>
          <w:szCs w:val="28"/>
        </w:rPr>
      </w:pPr>
    </w:p>
    <w:p w:rsidR="000706EF" w:rsidRDefault="000706EF" w:rsidP="002F647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администрации</w:t>
      </w:r>
    </w:p>
    <w:p w:rsidR="000706EF" w:rsidRDefault="000706EF" w:rsidP="002F647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Огаревское</w:t>
      </w:r>
    </w:p>
    <w:p w:rsidR="000706EF" w:rsidRDefault="000706EF" w:rsidP="002F647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Щекинского района                                                             А.В. Данилин </w:t>
      </w:r>
    </w:p>
    <w:p w:rsidR="000706EF" w:rsidRDefault="000706EF" w:rsidP="002F6470">
      <w:pPr>
        <w:ind w:firstLine="709"/>
        <w:jc w:val="both"/>
        <w:rPr>
          <w:b/>
          <w:sz w:val="28"/>
          <w:szCs w:val="28"/>
        </w:rPr>
      </w:pPr>
    </w:p>
    <w:p w:rsidR="000706EF" w:rsidRDefault="000706EF" w:rsidP="002F6470">
      <w:pPr>
        <w:ind w:firstLine="709"/>
        <w:jc w:val="both"/>
        <w:rPr>
          <w:b/>
          <w:sz w:val="28"/>
          <w:szCs w:val="28"/>
        </w:rPr>
      </w:pPr>
    </w:p>
    <w:p w:rsidR="000706EF" w:rsidRPr="008257AD" w:rsidRDefault="000706EF" w:rsidP="007A45E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706EF" w:rsidRPr="008257AD" w:rsidRDefault="000706EF" w:rsidP="007A45E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706EF" w:rsidRPr="008257AD" w:rsidRDefault="000706EF" w:rsidP="007A45E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706EF" w:rsidRPr="008257AD" w:rsidRDefault="000706EF" w:rsidP="007A45E6">
      <w:pPr>
        <w:pStyle w:val="1"/>
        <w:jc w:val="right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6129EC">
      <w:pPr>
        <w:pStyle w:val="1"/>
        <w:rPr>
          <w:rFonts w:ascii="Times New Roman" w:hAnsi="Times New Roman"/>
          <w:sz w:val="28"/>
          <w:szCs w:val="28"/>
        </w:rPr>
      </w:pPr>
    </w:p>
    <w:p w:rsidR="000706EF" w:rsidRPr="00810577" w:rsidRDefault="000706EF" w:rsidP="007A45E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</w:t>
      </w:r>
      <w:r w:rsidRPr="00810577">
        <w:rPr>
          <w:rFonts w:ascii="Times New Roman" w:hAnsi="Times New Roman"/>
          <w:b/>
          <w:sz w:val="28"/>
          <w:szCs w:val="28"/>
        </w:rPr>
        <w:t>Согласовано:</w:t>
      </w: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Курицина Т.Н.</w:t>
      </w: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Шавлова О.В.</w:t>
      </w: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7A45E6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0706EF" w:rsidRDefault="000706EF" w:rsidP="0089723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8105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Исп. Толстокорова Т.В.</w:t>
      </w:r>
    </w:p>
    <w:p w:rsidR="000706EF" w:rsidRDefault="000706EF" w:rsidP="008105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Тел: 8(48751) 2-05-66 доб.205</w:t>
      </w: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7A45E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706EF" w:rsidRDefault="000706EF" w:rsidP="00D51FC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706EF" w:rsidRDefault="000706EF" w:rsidP="00D51FC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706EF" w:rsidRPr="00E66D47" w:rsidRDefault="000706EF" w:rsidP="00E66D47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rStyle w:val="Strong"/>
          <w:bCs/>
          <w:sz w:val="28"/>
          <w:szCs w:val="28"/>
        </w:rPr>
        <w:t xml:space="preserve">                                            </w:t>
      </w:r>
      <w:r w:rsidRPr="00810577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0706EF" w:rsidRDefault="000706EF" w:rsidP="00897237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10577">
        <w:rPr>
          <w:sz w:val="28"/>
          <w:szCs w:val="28"/>
        </w:rPr>
        <w:t>к постановлению администрации</w:t>
      </w:r>
    </w:p>
    <w:p w:rsidR="000706EF" w:rsidRDefault="000706EF" w:rsidP="00D51FC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810577">
        <w:rPr>
          <w:sz w:val="28"/>
          <w:szCs w:val="28"/>
        </w:rPr>
        <w:t xml:space="preserve"> муниципального образования</w:t>
      </w:r>
    </w:p>
    <w:p w:rsidR="000706EF" w:rsidRPr="00810577" w:rsidRDefault="000706EF" w:rsidP="00D51FC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Pr="00810577">
        <w:rPr>
          <w:sz w:val="28"/>
          <w:szCs w:val="28"/>
        </w:rPr>
        <w:t>Огаревское Щекинского района</w:t>
      </w:r>
    </w:p>
    <w:p w:rsidR="000706EF" w:rsidRDefault="000706EF" w:rsidP="00D51FCA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от 13.05.2019 года № 72</w:t>
      </w:r>
    </w:p>
    <w:p w:rsidR="000706EF" w:rsidRDefault="000706EF" w:rsidP="00897237">
      <w:pPr>
        <w:pStyle w:val="NormalWeb"/>
        <w:spacing w:before="0" w:beforeAutospacing="0" w:after="0" w:afterAutospacing="0"/>
        <w:jc w:val="right"/>
        <w:rPr>
          <w:sz w:val="28"/>
          <w:szCs w:val="28"/>
        </w:rPr>
      </w:pPr>
    </w:p>
    <w:p w:rsidR="000706EF" w:rsidRDefault="000706EF" w:rsidP="00D51FCA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0706EF" w:rsidRDefault="000706EF" w:rsidP="00897237">
      <w:pPr>
        <w:pStyle w:val="NormalWeb"/>
        <w:spacing w:before="0" w:beforeAutospacing="0" w:after="0" w:afterAutospacing="0"/>
        <w:jc w:val="right"/>
        <w:rPr>
          <w:sz w:val="28"/>
          <w:szCs w:val="28"/>
        </w:rPr>
      </w:pPr>
    </w:p>
    <w:p w:rsidR="000706EF" w:rsidRPr="00905DCC" w:rsidRDefault="000706EF" w:rsidP="00905DCC">
      <w:pPr>
        <w:jc w:val="center"/>
        <w:outlineLvl w:val="1"/>
        <w:rPr>
          <w:b/>
          <w:sz w:val="28"/>
          <w:szCs w:val="28"/>
        </w:rPr>
      </w:pPr>
      <w:r w:rsidRPr="00905DCC">
        <w:rPr>
          <w:b/>
          <w:sz w:val="28"/>
          <w:szCs w:val="28"/>
        </w:rPr>
        <w:t>Адресный перечень  создания (обустройства) мест (площадок) накопления  твердых коммунальных отходов на территории муниципального образования Щекинский район</w:t>
      </w:r>
    </w:p>
    <w:p w:rsidR="000706EF" w:rsidRPr="00905DCC" w:rsidRDefault="000706EF" w:rsidP="00492F3F">
      <w:pPr>
        <w:outlineLvl w:val="1"/>
        <w:rPr>
          <w:b/>
          <w:sz w:val="28"/>
          <w:szCs w:val="28"/>
        </w:rPr>
      </w:pPr>
    </w:p>
    <w:p w:rsidR="000706EF" w:rsidRDefault="000706EF" w:rsidP="00492F3F">
      <w:pPr>
        <w:jc w:val="center"/>
        <w:outlineLvl w:val="1"/>
        <w:rPr>
          <w:b/>
        </w:rPr>
      </w:pPr>
    </w:p>
    <w:p w:rsidR="000706EF" w:rsidRPr="00492F3F" w:rsidRDefault="000706EF" w:rsidP="00492F3F">
      <w:pPr>
        <w:jc w:val="center"/>
        <w:outlineLvl w:val="1"/>
        <w:rPr>
          <w:b/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2"/>
        <w:gridCol w:w="1586"/>
        <w:gridCol w:w="1698"/>
        <w:gridCol w:w="1424"/>
        <w:gridCol w:w="1424"/>
        <w:gridCol w:w="1111"/>
        <w:gridCol w:w="2263"/>
      </w:tblGrid>
      <w:tr w:rsidR="000706EF" w:rsidRPr="00492F3F" w:rsidTr="00EB4E14">
        <w:trPr>
          <w:trHeight w:val="1035"/>
        </w:trPr>
        <w:tc>
          <w:tcPr>
            <w:tcW w:w="502" w:type="dxa"/>
            <w:vMerge w:val="restart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284" w:type="dxa"/>
            <w:gridSpan w:val="2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>Данные о нахождении  мест (площадок) накопления ТКО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 xml:space="preserve">Адрес нахождения </w:t>
            </w:r>
          </w:p>
          <w:p w:rsidR="000706EF" w:rsidRPr="00492F3F" w:rsidRDefault="000706EF" w:rsidP="00432BBA">
            <w:pPr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>мест (площадок) накопления ТКО</w:t>
            </w:r>
          </w:p>
        </w:tc>
        <w:tc>
          <w:tcPr>
            <w:tcW w:w="2535" w:type="dxa"/>
            <w:gridSpan w:val="2"/>
          </w:tcPr>
          <w:p w:rsidR="000706EF" w:rsidRPr="00492F3F" w:rsidRDefault="000706EF" w:rsidP="00432BBA">
            <w:pPr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 xml:space="preserve">Данные о техничеcких характеристиках мест </w:t>
            </w:r>
          </w:p>
          <w:p w:rsidR="000706EF" w:rsidRPr="00492F3F" w:rsidRDefault="000706EF" w:rsidP="00432BBA">
            <w:pPr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 xml:space="preserve">(площадок) накопления </w:t>
            </w:r>
          </w:p>
          <w:p w:rsidR="000706EF" w:rsidRPr="00492F3F" w:rsidRDefault="000706EF" w:rsidP="00432BBA">
            <w:pPr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>ТКО</w:t>
            </w:r>
          </w:p>
        </w:tc>
        <w:tc>
          <w:tcPr>
            <w:tcW w:w="2263" w:type="dxa"/>
            <w:vMerge w:val="restart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Данные об источниках образования ТКО , которые складируются в местах (на площадках) накопления ТКО (указываются одно или несколько объектов (МКД, ИЖС, здание, иной капитальный объект) либо территория (часть территории) поселения)</w:t>
            </w:r>
          </w:p>
        </w:tc>
      </w:tr>
      <w:tr w:rsidR="000706EF" w:rsidRPr="00492F3F" w:rsidTr="00EB4E14">
        <w:trPr>
          <w:trHeight w:val="1631"/>
        </w:trPr>
        <w:tc>
          <w:tcPr>
            <w:tcW w:w="502" w:type="dxa"/>
            <w:vMerge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6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>Географические координаты (широта, долгота)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>Кол-во контейнеров</w:t>
            </w:r>
          </w:p>
          <w:p w:rsidR="000706EF" w:rsidRPr="00492F3F" w:rsidRDefault="000706EF" w:rsidP="00432BBA">
            <w:pPr>
              <w:rPr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rPr>
                <w:b/>
                <w:sz w:val="28"/>
                <w:szCs w:val="28"/>
              </w:rPr>
            </w:pPr>
            <w:r w:rsidRPr="00492F3F"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color w:val="000000"/>
                <w:sz w:val="28"/>
                <w:szCs w:val="28"/>
              </w:rPr>
            </w:pPr>
            <w:r w:rsidRPr="00492F3F">
              <w:rPr>
                <w:b/>
                <w:bCs/>
                <w:color w:val="000000"/>
                <w:sz w:val="28"/>
                <w:szCs w:val="28"/>
              </w:rPr>
              <w:t>Площадь, м²</w:t>
            </w:r>
          </w:p>
        </w:tc>
        <w:tc>
          <w:tcPr>
            <w:tcW w:w="2263" w:type="dxa"/>
            <w:vMerge/>
          </w:tcPr>
          <w:p w:rsidR="000706EF" w:rsidRPr="00492F3F" w:rsidRDefault="000706EF" w:rsidP="00432BBA">
            <w:pPr>
              <w:jc w:val="center"/>
              <w:outlineLvl w:val="1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 Огаревка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53.998282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37.509748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С.п. Огаревка, ул. Советская,д.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61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63" w:type="dxa"/>
            <w:vAlign w:val="center"/>
          </w:tcPr>
          <w:p w:rsidR="000706EF" w:rsidRPr="00492F3F" w:rsidRDefault="000706EF" w:rsidP="00432BBA">
            <w:pPr>
              <w:rPr>
                <w:rFonts w:ascii="Roboto" w:hAnsi="Roboto"/>
                <w:sz w:val="28"/>
                <w:szCs w:val="28"/>
              </w:rPr>
            </w:pPr>
            <w:r w:rsidRPr="00492F3F">
              <w:rPr>
                <w:rFonts w:ascii="Roboto" w:hAnsi="Roboto"/>
                <w:sz w:val="28"/>
                <w:szCs w:val="28"/>
              </w:rPr>
              <w:t>ИЖС с №1 по №30,32,33,34,35,36,37,38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П. Нагорный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53.980177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37.523123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П. Нагорный, в районе д.№4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63" w:type="dxa"/>
            <w:vAlign w:val="center"/>
          </w:tcPr>
          <w:p w:rsidR="000706EF" w:rsidRPr="00492F3F" w:rsidRDefault="000706EF" w:rsidP="00432BBA">
            <w:pPr>
              <w:spacing w:after="150"/>
              <w:jc w:val="both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Дома № с №1 по №11, с №15 по 21, с №23 по 25, № с 27 по № 33, № 35,36, 38, 40, 42, 43, с № 46 по 48, 51, 53, 56,57, 58, 59, с №60 по № 72, №72а, №76, 77</w:t>
            </w:r>
          </w:p>
          <w:p w:rsidR="000706EF" w:rsidRPr="00492F3F" w:rsidRDefault="000706EF" w:rsidP="00432BBA">
            <w:pPr>
              <w:spacing w:after="150"/>
              <w:jc w:val="both"/>
              <w:rPr>
                <w:rFonts w:ascii="Roboto" w:hAnsi="Roboto"/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both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Ижс с №30 по 36, 38,4042,43, 46,47,48,51,53,с № 56 по №72,72а,76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П. Шахтерский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53.978027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37.494979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53.978027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37.494979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53.988352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37.494665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д.№31, д.№7, в районе СНТ «Шахтер»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2,4,3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4, 8,6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Ул. Центральная д. №1а,б,в; 3,4,5, 7,8,10,12, 14, 15, 17,18,22,24,26,27,28, 34,36,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Ул. Шахтерская, д.№ 1,5, 7,11,13,15,17,19,21,27,31,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Ул. Клубная,     д.№ 4,10а, 12, 14,16 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П. Майский</w:t>
            </w:r>
          </w:p>
        </w:tc>
        <w:tc>
          <w:tcPr>
            <w:tcW w:w="1698" w:type="dxa"/>
          </w:tcPr>
          <w:p w:rsidR="000706EF" w:rsidRDefault="000706EF" w:rsidP="00B725E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53.979351</w:t>
            </w:r>
          </w:p>
          <w:p w:rsidR="000706EF" w:rsidRDefault="000706EF" w:rsidP="00B725E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37.552220</w:t>
            </w:r>
          </w:p>
          <w:p w:rsidR="000706EF" w:rsidRDefault="000706EF" w:rsidP="00B725EE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0706EF" w:rsidRDefault="000706EF" w:rsidP="00B725E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53.976778</w:t>
            </w:r>
          </w:p>
          <w:p w:rsidR="000706EF" w:rsidRDefault="000706EF" w:rsidP="00B725E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37.548636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д.№2, д.№29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6,4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 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12, 8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с д.№1 по №40, 42, 43,44,45,45а</w:t>
            </w:r>
          </w:p>
          <w:p w:rsidR="000706EF" w:rsidRPr="00492F3F" w:rsidRDefault="000706EF" w:rsidP="00432BBA">
            <w:pPr>
              <w:spacing w:after="150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ул. Индивидуальная д. № 1,2,2а2б,4,5,6,7,7а,8,9,10,1114,15</w:t>
            </w:r>
          </w:p>
          <w:p w:rsidR="000706EF" w:rsidRPr="00492F3F" w:rsidRDefault="000706EF" w:rsidP="00432BBA">
            <w:pPr>
              <w:spacing w:after="150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,16,17,19,21,23,26,27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д. Большие Озерки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53.992603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37.535341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53.992603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37.535341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1424" w:type="dxa"/>
          </w:tcPr>
          <w:p w:rsidR="000706EF" w:rsidRPr="00492F3F" w:rsidRDefault="000706EF" w:rsidP="00432BBA">
            <w:pPr>
              <w:tabs>
                <w:tab w:val="left" w:pos="204"/>
                <w:tab w:val="center" w:pos="1026"/>
              </w:tabs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д.№34, напротив д.№9 (трубный завод)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tabs>
                <w:tab w:val="left" w:pos="204"/>
                <w:tab w:val="center" w:pos="1026"/>
              </w:tabs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3,3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6,6</w:t>
            </w:r>
          </w:p>
        </w:tc>
        <w:tc>
          <w:tcPr>
            <w:tcW w:w="2263" w:type="dxa"/>
            <w:vAlign w:val="center"/>
          </w:tcPr>
          <w:p w:rsidR="000706EF" w:rsidRPr="00492F3F" w:rsidRDefault="000706EF" w:rsidP="00432BBA">
            <w:pPr>
              <w:spacing w:after="150"/>
              <w:jc w:val="both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 xml:space="preserve">с д.№1 по №107, 2а, 5а,10а,10б,16а, 18а,23а, 33а, 34а, 35а, </w:t>
            </w:r>
          </w:p>
          <w:p w:rsidR="000706EF" w:rsidRPr="00492F3F" w:rsidRDefault="000706EF" w:rsidP="00432BBA">
            <w:pPr>
              <w:spacing w:after="150"/>
              <w:jc w:val="both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ул. Александровская слобода д. № 1 по 12, 4а, 7а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 Большая Мостовая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53.960030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37.562592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53.960030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37.562542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1424" w:type="dxa"/>
          </w:tcPr>
          <w:p w:rsidR="000706EF" w:rsidRPr="00492F3F" w:rsidRDefault="000706EF" w:rsidP="00432BBA">
            <w:pPr>
              <w:tabs>
                <w:tab w:val="left" w:pos="204"/>
                <w:tab w:val="center" w:pos="1026"/>
              </w:tabs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д.№2, за д.№40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tabs>
                <w:tab w:val="left" w:pos="204"/>
                <w:tab w:val="center" w:pos="1026"/>
              </w:tabs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3,3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6,6</w:t>
            </w:r>
          </w:p>
        </w:tc>
        <w:tc>
          <w:tcPr>
            <w:tcW w:w="2263" w:type="dxa"/>
            <w:vAlign w:val="center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С д. № 1 по 65, 36а, 33а, 33б, 67,69,71,73,75,77,79,81,83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С. Костомарово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53.923249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37.625540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53.927209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37.622989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д.№41, д.№64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2,2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4,4</w:t>
            </w:r>
          </w:p>
        </w:tc>
        <w:tc>
          <w:tcPr>
            <w:tcW w:w="2263" w:type="dxa"/>
            <w:vAlign w:val="center"/>
          </w:tcPr>
          <w:p w:rsidR="000706EF" w:rsidRPr="00B725EE" w:rsidRDefault="000706EF" w:rsidP="00B725EE">
            <w:pPr>
              <w:spacing w:after="150"/>
              <w:ind w:right="986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С д. №2 по9, 2а,12б,14,15,18,20а,20б,25,27,28,29,31,32а,32б,33,36,39, с д.№40 по 55, 46а,49а,57,58,59,60,62,65,70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Д. Новые -Выселки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53.864495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37.646148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д.№10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 2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263" w:type="dxa"/>
            <w:vAlign w:val="center"/>
          </w:tcPr>
          <w:p w:rsidR="000706EF" w:rsidRPr="00492F3F" w:rsidRDefault="000706EF" w:rsidP="00432BBA">
            <w:pPr>
              <w:spacing w:after="150"/>
              <w:jc w:val="both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С д. № 1 по №15,16а,16б,52,53,5455,56,57,58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Д. Старые -Выселки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53.859361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37.649948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д.№19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 2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263" w:type="dxa"/>
            <w:vAlign w:val="center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С д. №19 по 46, 23а,30а,30б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П. 10 Октябрь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53.942571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37.538458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При въезде в районе д.№22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4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263" w:type="dxa"/>
            <w:vAlign w:val="center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Сд. №20 по д.№36</w:t>
            </w:r>
            <w:bookmarkStart w:id="0" w:name="_GoBack"/>
            <w:bookmarkEnd w:id="0"/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 xml:space="preserve">, 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П. Бухоновский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53.911062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37.623780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д.№19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 3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№19,15,16,18б,20,23, ул. Березовая,д.2</w:t>
            </w:r>
          </w:p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С.п. Огаревка, ул.Новая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53.911062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37.623780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Ул. Новая в районе д.№2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2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4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Ул. Новая, д.№ 1, 2, 3, 4, 5, 6, 9, 10, 12, 13, 15, 17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С.п. Огаревка,ул. 1-ая Клубная,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д.30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53.935622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37.568956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 №30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2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263" w:type="dxa"/>
          </w:tcPr>
          <w:p w:rsidR="000706EF" w:rsidRPr="00EB4E14" w:rsidRDefault="000706EF" w:rsidP="00EB4E14">
            <w:pPr>
              <w:spacing w:after="150"/>
              <w:rPr>
                <w:b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Ул. 1-ая Клубная д.№ 30, 34, 35, 36, 43а, 45а</w:t>
            </w:r>
            <w:r w:rsidRPr="00492F3F">
              <w:rPr>
                <w:rFonts w:ascii="Roboto" w:hAnsi="Roboto"/>
                <w:b/>
                <w:color w:val="3C3C3C"/>
                <w:sz w:val="28"/>
                <w:szCs w:val="28"/>
              </w:rPr>
              <w:t>, (МКД)</w:t>
            </w:r>
          </w:p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Ул. 1-ая Клубная д.№  49, 51 </w:t>
            </w:r>
            <w:r w:rsidRPr="00492F3F">
              <w:rPr>
                <w:rFonts w:ascii="Roboto" w:hAnsi="Roboto"/>
                <w:b/>
                <w:color w:val="3C3C3C"/>
                <w:sz w:val="28"/>
                <w:szCs w:val="28"/>
              </w:rPr>
              <w:t>(частный сектор)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С.п. Огаревка,ул. Советская,д.61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53.998282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37.509748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д.№61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2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 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 xml:space="preserve">Ул. Коммунальная, д.№ 56, 57, 58, 59, 60, 66, 93 </w:t>
            </w:r>
            <w:r w:rsidRPr="00492F3F">
              <w:rPr>
                <w:rFonts w:ascii="Roboto" w:hAnsi="Roboto"/>
                <w:b/>
                <w:color w:val="3C3C3C"/>
                <w:sz w:val="28"/>
                <w:szCs w:val="28"/>
              </w:rPr>
              <w:t>(МКД)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 Житово-Дедово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53.943207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37.502363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д.№50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С д. № 1 по 46, 20а,36а,50,51,52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Житово-Лихачево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53.936407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37.500100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Напротив д.№4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 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С д.№1 по №32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 Житово- Глаголево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53.949821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37.491664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д.№10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С д. №1 по №27,14а, 17б,27а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Д.Кресты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53.988352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37.494665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д.№7а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С д.№1 по №42, 7а, 12а,12б,18а,30а</w:t>
            </w:r>
          </w:p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 Грецовка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53.986420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37.503926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д.№53, в районе шиномантажа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3,3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6,6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 xml:space="preserve">С д. № 1 по № 85, 15,а,20а, 34б,34а,40а, 68, 91, </w:t>
            </w:r>
          </w:p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Ул. Новая, д.15,16,19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Д.Малые Озерки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53.310673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24.937744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д.№8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</w:p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С д. №1 по д.№ 48,36а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 Коровики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53.958245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37.642258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Напротив д.№45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 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С д. №1 по 21, 3а,3б,10а,12а,12б,13а,13б,15б,17а, с № 26 по 53,40а,40б,42б,49б,53б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  <w:r w:rsidRPr="00492F3F">
              <w:rPr>
                <w:rFonts w:ascii="Roboto" w:hAnsi="Roboto"/>
                <w:color w:val="3C3C3C"/>
                <w:sz w:val="28"/>
                <w:szCs w:val="28"/>
              </w:rPr>
              <w:t>Д. Горячкино</w:t>
            </w: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53.929850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37.600738</w:t>
            </w:r>
          </w:p>
          <w:p w:rsidR="000706EF" w:rsidRPr="00492F3F" w:rsidRDefault="000706EF" w:rsidP="00432BBA">
            <w:pPr>
              <w:rPr>
                <w:sz w:val="28"/>
                <w:szCs w:val="28"/>
              </w:rPr>
            </w:pPr>
          </w:p>
          <w:p w:rsidR="000706EF" w:rsidRPr="00492F3F" w:rsidRDefault="000706EF" w:rsidP="00432BBA">
            <w:pPr>
              <w:rPr>
                <w:sz w:val="28"/>
                <w:szCs w:val="28"/>
              </w:rPr>
            </w:pPr>
          </w:p>
          <w:p w:rsidR="000706EF" w:rsidRPr="00492F3F" w:rsidRDefault="000706EF" w:rsidP="00432BBA">
            <w:pPr>
              <w:rPr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53.929850</w:t>
            </w:r>
          </w:p>
          <w:p w:rsidR="000706EF" w:rsidRPr="00492F3F" w:rsidRDefault="000706EF" w:rsidP="00432BBA">
            <w:pPr>
              <w:jc w:val="center"/>
              <w:rPr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37.600738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Ул. Центральная в районе д.№34,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Ул. Центральная в районе д.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3,3.</w:t>
            </w:r>
          </w:p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 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6,6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Ул. Центральная д.с 1 по д.№79</w:t>
            </w:r>
          </w:p>
        </w:tc>
      </w:tr>
      <w:tr w:rsidR="000706EF" w:rsidRPr="00492F3F" w:rsidTr="00EB4E14">
        <w:tc>
          <w:tcPr>
            <w:tcW w:w="502" w:type="dxa"/>
          </w:tcPr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586" w:type="dxa"/>
          </w:tcPr>
          <w:p w:rsidR="000706EF" w:rsidRPr="00492F3F" w:rsidRDefault="000706EF" w:rsidP="00432BBA">
            <w:pPr>
              <w:spacing w:after="150"/>
              <w:jc w:val="center"/>
              <w:rPr>
                <w:rFonts w:ascii="Roboto" w:hAnsi="Roboto"/>
                <w:color w:val="3C3C3C"/>
                <w:sz w:val="28"/>
                <w:szCs w:val="28"/>
              </w:rPr>
            </w:pPr>
          </w:p>
        </w:tc>
        <w:tc>
          <w:tcPr>
            <w:tcW w:w="1698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53.90091509959959</w:t>
            </w:r>
          </w:p>
          <w:p w:rsidR="000706EF" w:rsidRPr="00492F3F" w:rsidRDefault="000706EF" w:rsidP="00432BBA">
            <w:pPr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37.60736769551574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В районе террикона (бывшая шахта 18</w:t>
            </w:r>
          </w:p>
        </w:tc>
        <w:tc>
          <w:tcPr>
            <w:tcW w:w="1424" w:type="dxa"/>
          </w:tcPr>
          <w:p w:rsidR="000706EF" w:rsidRPr="00492F3F" w:rsidRDefault="000706EF" w:rsidP="00432BBA">
            <w:pPr>
              <w:spacing w:after="150"/>
              <w:jc w:val="center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4,4 </w:t>
            </w:r>
          </w:p>
        </w:tc>
        <w:tc>
          <w:tcPr>
            <w:tcW w:w="1111" w:type="dxa"/>
          </w:tcPr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</w:p>
          <w:p w:rsidR="000706EF" w:rsidRPr="00492F3F" w:rsidRDefault="000706EF" w:rsidP="00432BBA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492F3F">
              <w:rPr>
                <w:bCs/>
                <w:sz w:val="28"/>
                <w:szCs w:val="28"/>
              </w:rPr>
              <w:t>8,8</w:t>
            </w:r>
          </w:p>
        </w:tc>
        <w:tc>
          <w:tcPr>
            <w:tcW w:w="2263" w:type="dxa"/>
          </w:tcPr>
          <w:p w:rsidR="000706EF" w:rsidRPr="00492F3F" w:rsidRDefault="000706EF" w:rsidP="00432BBA">
            <w:pPr>
              <w:spacing w:after="150"/>
              <w:jc w:val="both"/>
              <w:rPr>
                <w:color w:val="3C3C3C"/>
                <w:sz w:val="28"/>
                <w:szCs w:val="28"/>
              </w:rPr>
            </w:pPr>
            <w:r w:rsidRPr="00492F3F">
              <w:rPr>
                <w:color w:val="3C3C3C"/>
                <w:sz w:val="28"/>
                <w:szCs w:val="28"/>
              </w:rPr>
              <w:t>Д. Харино, д. Наумовка, д. Заречье, п. Технический, д. Малахово, д. Яньково</w:t>
            </w:r>
          </w:p>
        </w:tc>
      </w:tr>
    </w:tbl>
    <w:p w:rsidR="000706EF" w:rsidRPr="00492F3F" w:rsidRDefault="000706EF" w:rsidP="00492F3F">
      <w:pPr>
        <w:jc w:val="center"/>
        <w:rPr>
          <w:rFonts w:ascii="PT Astra Serif" w:hAnsi="PT Astra Serif"/>
          <w:b/>
          <w:sz w:val="28"/>
          <w:szCs w:val="28"/>
        </w:rPr>
      </w:pPr>
    </w:p>
    <w:p w:rsidR="000706EF" w:rsidRPr="00FF7784" w:rsidRDefault="000706EF" w:rsidP="00492F3F">
      <w:pPr>
        <w:jc w:val="center"/>
        <w:rPr>
          <w:rFonts w:ascii="PT Astra Serif" w:hAnsi="PT Astra Serif"/>
          <w:b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 w:val="0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 w:val="0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 w:val="0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 w:val="0"/>
          <w:bCs/>
          <w:sz w:val="28"/>
          <w:szCs w:val="28"/>
        </w:rPr>
      </w:pPr>
    </w:p>
    <w:p w:rsidR="000706EF" w:rsidRPr="00DF46F1" w:rsidRDefault="000706EF" w:rsidP="00492F3F">
      <w:pPr>
        <w:ind w:left="-709" w:right="-143"/>
        <w:jc w:val="center"/>
        <w:outlineLvl w:val="1"/>
        <w:rPr>
          <w:rStyle w:val="Strong"/>
          <w:b w:val="0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EB4E14">
      <w:pPr>
        <w:ind w:right="-143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Pr="00E66D47" w:rsidRDefault="000706EF" w:rsidP="00B96D10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810577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0706EF" w:rsidRDefault="000706EF" w:rsidP="00B96D1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10577">
        <w:rPr>
          <w:sz w:val="28"/>
          <w:szCs w:val="28"/>
        </w:rPr>
        <w:t>к постановлению администрации</w:t>
      </w:r>
    </w:p>
    <w:p w:rsidR="000706EF" w:rsidRDefault="000706EF" w:rsidP="00EB4E1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810577">
        <w:rPr>
          <w:sz w:val="28"/>
          <w:szCs w:val="28"/>
        </w:rPr>
        <w:t xml:space="preserve"> муниципального образования</w:t>
      </w:r>
    </w:p>
    <w:p w:rsidR="000706EF" w:rsidRPr="00810577" w:rsidRDefault="000706EF" w:rsidP="00B96D1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10577">
        <w:rPr>
          <w:sz w:val="28"/>
          <w:szCs w:val="28"/>
        </w:rPr>
        <w:t>Огаревское Щекинского района</w:t>
      </w:r>
    </w:p>
    <w:p w:rsidR="000706EF" w:rsidRPr="00E80546" w:rsidRDefault="000706EF" w:rsidP="00EB4E14">
      <w:pPr>
        <w:pStyle w:val="NormalWeb"/>
        <w:spacing w:before="0" w:beforeAutospacing="0" w:after="0" w:afterAutospacing="0"/>
        <w:jc w:val="center"/>
        <w:rPr>
          <w:rStyle w:val="Strong"/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от 13.05.2019 года № 72</w:t>
      </w:r>
    </w:p>
    <w:p w:rsidR="000706EF" w:rsidRDefault="000706EF" w:rsidP="00B96D10">
      <w:pPr>
        <w:ind w:left="-709" w:right="-143"/>
        <w:jc w:val="center"/>
        <w:outlineLvl w:val="1"/>
        <w:rPr>
          <w:rStyle w:val="Strong"/>
          <w:b w:val="0"/>
          <w:bCs/>
          <w:sz w:val="28"/>
          <w:szCs w:val="28"/>
        </w:rPr>
      </w:pPr>
    </w:p>
    <w:p w:rsidR="000706EF" w:rsidRPr="00C901CF" w:rsidRDefault="000706EF" w:rsidP="00B96D10">
      <w:pPr>
        <w:jc w:val="center"/>
        <w:rPr>
          <w:b/>
          <w:sz w:val="28"/>
          <w:szCs w:val="28"/>
        </w:rPr>
      </w:pPr>
      <w:r w:rsidRPr="00C901CF">
        <w:rPr>
          <w:b/>
          <w:sz w:val="28"/>
          <w:szCs w:val="28"/>
        </w:rPr>
        <w:t>Схема размещения контейнерных площадок в населенных пунктах</w:t>
      </w:r>
    </w:p>
    <w:p w:rsidR="000706EF" w:rsidRPr="00196119" w:rsidRDefault="000706EF" w:rsidP="00B96D10">
      <w:pPr>
        <w:jc w:val="center"/>
        <w:rPr>
          <w:b/>
          <w:sz w:val="28"/>
          <w:szCs w:val="28"/>
        </w:rPr>
      </w:pPr>
      <w:r w:rsidRPr="00C901CF">
        <w:rPr>
          <w:b/>
          <w:sz w:val="28"/>
          <w:szCs w:val="28"/>
        </w:rPr>
        <w:t xml:space="preserve">муниципального образования </w:t>
      </w:r>
      <w:r>
        <w:rPr>
          <w:b/>
          <w:sz w:val="28"/>
          <w:szCs w:val="28"/>
        </w:rPr>
        <w:t>Огаревское</w:t>
      </w:r>
      <w:r w:rsidRPr="00C901CF">
        <w:rPr>
          <w:b/>
          <w:sz w:val="28"/>
          <w:szCs w:val="28"/>
        </w:rPr>
        <w:t xml:space="preserve"> Щекинского района</w:t>
      </w:r>
    </w:p>
    <w:p w:rsidR="000706EF" w:rsidRDefault="000706EF" w:rsidP="00B96D10">
      <w:pPr>
        <w:ind w:left="-709" w:right="-143"/>
        <w:jc w:val="center"/>
        <w:outlineLvl w:val="1"/>
        <w:rPr>
          <w:rStyle w:val="Strong"/>
          <w:b w:val="0"/>
          <w:bCs/>
          <w:sz w:val="28"/>
          <w:szCs w:val="28"/>
        </w:rPr>
      </w:pPr>
    </w:p>
    <w:p w:rsidR="000706EF" w:rsidRDefault="000706EF" w:rsidP="00B96D10">
      <w:pPr>
        <w:jc w:val="center"/>
        <w:rPr>
          <w:sz w:val="28"/>
          <w:szCs w:val="28"/>
          <w:lang w:eastAsia="en-US"/>
        </w:rPr>
      </w:pPr>
    </w:p>
    <w:p w:rsidR="000706EF" w:rsidRDefault="000706EF" w:rsidP="00B96D10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п. 10 Октябрь, при въезде в районе д.№22</w:t>
      </w:r>
    </w:p>
    <w:p w:rsidR="000706EF" w:rsidRDefault="000706EF" w:rsidP="00B96D10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(53.942571; 37.538458)</w:t>
      </w:r>
    </w:p>
    <w:p w:rsidR="000706EF" w:rsidRDefault="000706EF" w:rsidP="00B96D10">
      <w:pPr>
        <w:jc w:val="center"/>
        <w:rPr>
          <w:rFonts w:ascii="Calibri" w:hAnsi="Calibri"/>
          <w:sz w:val="22"/>
          <w:szCs w:val="22"/>
          <w:lang w:eastAsia="en-US"/>
        </w:rPr>
      </w:pPr>
    </w:p>
    <w:p w:rsidR="000706EF" w:rsidRDefault="000706EF" w:rsidP="00B96D10">
      <w:pPr>
        <w:jc w:val="center"/>
        <w:rPr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92pt;visibility:visible">
            <v:imagedata r:id="rId7" o:title=""/>
          </v:shape>
        </w:pict>
      </w:r>
    </w:p>
    <w:p w:rsidR="000706EF" w:rsidRDefault="000706EF" w:rsidP="00B96D10">
      <w:pPr>
        <w:jc w:val="center"/>
        <w:rPr>
          <w:sz w:val="28"/>
          <w:szCs w:val="28"/>
          <w:lang w:eastAsia="en-US"/>
        </w:rPr>
      </w:pPr>
    </w:p>
    <w:p w:rsidR="000706EF" w:rsidRDefault="000706EF" w:rsidP="00EB4E14">
      <w:pPr>
        <w:rPr>
          <w:sz w:val="28"/>
          <w:szCs w:val="28"/>
          <w:lang w:eastAsia="en-US"/>
        </w:rPr>
      </w:pPr>
    </w:p>
    <w:p w:rsidR="000706EF" w:rsidRDefault="000706EF" w:rsidP="00B96D10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п. Майский, в районе д.№2, в районе д.№29</w:t>
      </w:r>
    </w:p>
    <w:p w:rsidR="000706EF" w:rsidRDefault="000706EF" w:rsidP="00B96D10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(53.979351; 37.552220)</w:t>
      </w:r>
    </w:p>
    <w:p w:rsidR="000706EF" w:rsidRDefault="000706EF" w:rsidP="00B96D10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(53.976778; 37.548636)</w:t>
      </w:r>
    </w:p>
    <w:p w:rsidR="000706EF" w:rsidRDefault="000706EF" w:rsidP="00B96D10">
      <w:pPr>
        <w:jc w:val="center"/>
        <w:rPr>
          <w:sz w:val="28"/>
          <w:szCs w:val="28"/>
          <w:lang w:eastAsia="en-US"/>
        </w:rPr>
      </w:pPr>
    </w:p>
    <w:p w:rsidR="000706EF" w:rsidRDefault="000706EF" w:rsidP="00B96D10">
      <w:pPr>
        <w:jc w:val="center"/>
        <w:rPr>
          <w:rFonts w:ascii="Calibri" w:hAnsi="Calibri"/>
          <w:sz w:val="22"/>
          <w:szCs w:val="22"/>
          <w:lang w:eastAsia="en-US"/>
        </w:rPr>
      </w:pPr>
      <w:r>
        <w:rPr>
          <w:noProof/>
          <w:lang w:eastAsia="en-US"/>
        </w:rPr>
        <w:pict>
          <v:shape id="Рисунок 3" o:spid="_x0000_i1026" type="#_x0000_t75" style="width:234.75pt;height:172.5pt;visibility:visible">
            <v:imagedata r:id="rId8" o:title=""/>
          </v:shape>
        </w:pict>
      </w:r>
    </w:p>
    <w:p w:rsidR="000706EF" w:rsidRDefault="000706EF" w:rsidP="00B96D10">
      <w:pPr>
        <w:jc w:val="center"/>
        <w:rPr>
          <w:lang w:eastAsia="en-US"/>
        </w:rPr>
      </w:pPr>
    </w:p>
    <w:p w:rsidR="000706EF" w:rsidRDefault="000706EF" w:rsidP="00B96D10">
      <w:pPr>
        <w:rPr>
          <w:color w:val="3C3C3C"/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                   п. Шахтерский,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д.№31, д.№7, в районе СНТ </w:t>
      </w:r>
      <w:r>
        <w:rPr>
          <w:color w:val="3C3C3C"/>
          <w:sz w:val="28"/>
          <w:szCs w:val="28"/>
        </w:rPr>
        <w:t xml:space="preserve">                                        </w:t>
      </w:r>
      <w:r w:rsidRPr="00D51FCA">
        <w:rPr>
          <w:color w:val="3C3C3C"/>
          <w:sz w:val="28"/>
          <w:szCs w:val="28"/>
        </w:rPr>
        <w:t>«Шахтер»</w:t>
      </w:r>
    </w:p>
    <w:p w:rsidR="000706EF" w:rsidRPr="00BD4843" w:rsidRDefault="000706EF" w:rsidP="00B96D10">
      <w:pPr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(</w:t>
      </w:r>
      <w:r w:rsidRPr="00D51FCA">
        <w:rPr>
          <w:bCs/>
          <w:sz w:val="28"/>
          <w:szCs w:val="28"/>
        </w:rPr>
        <w:t>53.978027</w:t>
      </w:r>
      <w:r>
        <w:rPr>
          <w:bCs/>
          <w:sz w:val="28"/>
          <w:szCs w:val="28"/>
        </w:rPr>
        <w:t xml:space="preserve">;  </w:t>
      </w:r>
      <w:r w:rsidRPr="00D51FCA">
        <w:rPr>
          <w:bCs/>
          <w:sz w:val="28"/>
          <w:szCs w:val="28"/>
        </w:rPr>
        <w:t>37.494979</w:t>
      </w:r>
      <w:r>
        <w:rPr>
          <w:bCs/>
          <w:sz w:val="28"/>
          <w:szCs w:val="28"/>
        </w:rPr>
        <w:t>);  (</w:t>
      </w:r>
      <w:r w:rsidRPr="00D51FCA">
        <w:rPr>
          <w:bCs/>
          <w:sz w:val="28"/>
          <w:szCs w:val="28"/>
        </w:rPr>
        <w:t>53.978027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37.494979</w:t>
      </w:r>
      <w:r>
        <w:rPr>
          <w:bCs/>
          <w:sz w:val="28"/>
          <w:szCs w:val="28"/>
        </w:rPr>
        <w:t xml:space="preserve">); ( </w:t>
      </w:r>
      <w:r w:rsidRPr="00D51FCA">
        <w:rPr>
          <w:bCs/>
          <w:sz w:val="28"/>
          <w:szCs w:val="28"/>
        </w:rPr>
        <w:t>53.988352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37.494665</w:t>
      </w:r>
      <w:r>
        <w:rPr>
          <w:bCs/>
          <w:sz w:val="28"/>
          <w:szCs w:val="28"/>
        </w:rPr>
        <w:t>)</w:t>
      </w:r>
    </w:p>
    <w:p w:rsidR="000706EF" w:rsidRDefault="000706EF" w:rsidP="00B96D10">
      <w:pPr>
        <w:jc w:val="center"/>
        <w:rPr>
          <w:rFonts w:ascii="Calibri" w:hAnsi="Calibri"/>
          <w:sz w:val="22"/>
          <w:szCs w:val="22"/>
          <w:lang w:eastAsia="en-US"/>
        </w:rPr>
      </w:pPr>
    </w:p>
    <w:p w:rsidR="000706EF" w:rsidRDefault="000706EF" w:rsidP="00B96D10">
      <w:pPr>
        <w:jc w:val="center"/>
        <w:rPr>
          <w:lang w:eastAsia="en-US"/>
        </w:rPr>
      </w:pPr>
      <w:r>
        <w:rPr>
          <w:noProof/>
        </w:rPr>
        <w:pict>
          <v:shape id="_x0000_i1027" type="#_x0000_t75" style="width:211.5pt;height:168.75pt;visibility:visible">
            <v:imagedata r:id="rId9" o:title=""/>
          </v:shape>
        </w:pict>
      </w:r>
    </w:p>
    <w:p w:rsidR="000706EF" w:rsidRDefault="000706EF" w:rsidP="00B96D10">
      <w:pPr>
        <w:jc w:val="center"/>
        <w:rPr>
          <w:lang w:eastAsia="en-US"/>
        </w:rPr>
      </w:pPr>
    </w:p>
    <w:p w:rsidR="000706EF" w:rsidRDefault="000706EF" w:rsidP="00B96D10">
      <w:pPr>
        <w:rPr>
          <w:sz w:val="28"/>
          <w:szCs w:val="28"/>
          <w:lang w:eastAsia="en-US"/>
        </w:rPr>
      </w:pPr>
    </w:p>
    <w:p w:rsidR="000706EF" w:rsidRDefault="000706EF" w:rsidP="00B96D10">
      <w:pPr>
        <w:rPr>
          <w:color w:val="3C3C3C"/>
          <w:sz w:val="28"/>
          <w:szCs w:val="28"/>
        </w:rPr>
      </w:pPr>
      <w:r>
        <w:rPr>
          <w:sz w:val="28"/>
          <w:szCs w:val="28"/>
          <w:lang w:eastAsia="en-US"/>
        </w:rPr>
        <w:t xml:space="preserve">п. Нагорный, </w:t>
      </w:r>
      <w:r w:rsidRPr="00D51FCA">
        <w:rPr>
          <w:color w:val="3C3C3C"/>
          <w:sz w:val="28"/>
          <w:szCs w:val="28"/>
        </w:rPr>
        <w:t>в районе д.№4</w:t>
      </w:r>
    </w:p>
    <w:p w:rsidR="000706EF" w:rsidRPr="00D51FCA" w:rsidRDefault="000706EF" w:rsidP="00B96D10">
      <w:pPr>
        <w:outlineLvl w:val="1"/>
        <w:rPr>
          <w:bCs/>
          <w:sz w:val="28"/>
          <w:szCs w:val="28"/>
        </w:rPr>
      </w:pPr>
      <w:r w:rsidRPr="00D51FCA">
        <w:rPr>
          <w:bCs/>
          <w:sz w:val="28"/>
          <w:szCs w:val="28"/>
        </w:rPr>
        <w:t>53.980177</w:t>
      </w:r>
      <w:r>
        <w:rPr>
          <w:bCs/>
          <w:sz w:val="28"/>
          <w:szCs w:val="28"/>
        </w:rPr>
        <w:t xml:space="preserve">;  </w:t>
      </w:r>
      <w:r w:rsidRPr="00D51FCA">
        <w:rPr>
          <w:bCs/>
          <w:sz w:val="28"/>
          <w:szCs w:val="28"/>
        </w:rPr>
        <w:t>37.523123</w:t>
      </w:r>
    </w:p>
    <w:p w:rsidR="000706EF" w:rsidRDefault="000706EF" w:rsidP="00B96D10">
      <w:pPr>
        <w:rPr>
          <w:b/>
          <w:sz w:val="24"/>
          <w:szCs w:val="24"/>
          <w:lang w:eastAsia="en-US"/>
        </w:rPr>
      </w:pPr>
    </w:p>
    <w:p w:rsidR="000706EF" w:rsidRDefault="000706EF" w:rsidP="00B96D10">
      <w:pPr>
        <w:jc w:val="center"/>
        <w:rPr>
          <w:b/>
          <w:sz w:val="24"/>
          <w:szCs w:val="24"/>
          <w:lang w:eastAsia="en-US"/>
        </w:rPr>
      </w:pPr>
    </w:p>
    <w:p w:rsidR="000706EF" w:rsidRDefault="000706EF" w:rsidP="00B96D10">
      <w:pPr>
        <w:jc w:val="center"/>
        <w:rPr>
          <w:b/>
          <w:sz w:val="24"/>
          <w:szCs w:val="24"/>
          <w:lang w:eastAsia="en-US"/>
        </w:rPr>
      </w:pPr>
      <w:r>
        <w:rPr>
          <w:noProof/>
        </w:rPr>
        <w:pict>
          <v:shape id="_x0000_i1028" type="#_x0000_t75" style="width:211.5pt;height:161.25pt;visibility:visible">
            <v:imagedata r:id="rId10" o:title=""/>
          </v:shape>
        </w:pict>
      </w:r>
    </w:p>
    <w:p w:rsidR="000706EF" w:rsidRDefault="000706EF" w:rsidP="00B96D10">
      <w:pPr>
        <w:ind w:right="-143"/>
        <w:outlineLvl w:val="1"/>
        <w:rPr>
          <w:rStyle w:val="Strong"/>
          <w:b w:val="0"/>
          <w:bCs/>
          <w:sz w:val="28"/>
          <w:szCs w:val="28"/>
        </w:rPr>
      </w:pPr>
    </w:p>
    <w:p w:rsidR="000706EF" w:rsidRDefault="000706EF" w:rsidP="00B96D10">
      <w:pPr>
        <w:rPr>
          <w:color w:val="3C3C3C"/>
          <w:sz w:val="28"/>
          <w:szCs w:val="28"/>
        </w:rPr>
      </w:pPr>
      <w:r>
        <w:rPr>
          <w:sz w:val="28"/>
          <w:szCs w:val="28"/>
        </w:rPr>
        <w:t xml:space="preserve">           п</w:t>
      </w:r>
      <w:r w:rsidRPr="002C5B6F">
        <w:rPr>
          <w:sz w:val="28"/>
          <w:szCs w:val="28"/>
        </w:rPr>
        <w:t>. Бухоновский</w:t>
      </w:r>
      <w:r>
        <w:rPr>
          <w:sz w:val="28"/>
          <w:szCs w:val="28"/>
        </w:rPr>
        <w:t xml:space="preserve">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д.№19</w:t>
      </w:r>
    </w:p>
    <w:p w:rsidR="000706EF" w:rsidRPr="00467E99" w:rsidRDefault="000706EF" w:rsidP="00B96D10">
      <w:pPr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(</w:t>
      </w:r>
      <w:r w:rsidRPr="00D51FCA">
        <w:rPr>
          <w:bCs/>
          <w:sz w:val="28"/>
          <w:szCs w:val="28"/>
        </w:rPr>
        <w:t>53.911062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37.623780</w:t>
      </w:r>
      <w:r>
        <w:rPr>
          <w:bCs/>
          <w:sz w:val="28"/>
          <w:szCs w:val="28"/>
        </w:rPr>
        <w:t>)</w:t>
      </w:r>
    </w:p>
    <w:p w:rsidR="000706EF" w:rsidRPr="002C5B6F" w:rsidRDefault="000706EF" w:rsidP="00B96D10">
      <w:pPr>
        <w:rPr>
          <w:sz w:val="28"/>
          <w:szCs w:val="28"/>
        </w:rPr>
      </w:pPr>
    </w:p>
    <w:p w:rsidR="000706EF" w:rsidRPr="006F2E31" w:rsidRDefault="000706EF" w:rsidP="007A0B9D">
      <w:pPr>
        <w:ind w:firstLine="708"/>
        <w:jc w:val="center"/>
        <w:rPr>
          <w:sz w:val="24"/>
          <w:szCs w:val="24"/>
        </w:rPr>
      </w:pPr>
      <w:r>
        <w:rPr>
          <w:noProof/>
        </w:rPr>
        <w:pict>
          <v:shape id="_x0000_i1029" type="#_x0000_t75" style="width:192pt;height:153.75pt;visibility:visible">
            <v:imagedata r:id="rId11" o:title=""/>
          </v:shape>
        </w:pict>
      </w:r>
    </w:p>
    <w:p w:rsidR="000706EF" w:rsidRDefault="000706EF" w:rsidP="00B96D10">
      <w:pPr>
        <w:jc w:val="both"/>
        <w:outlineLvl w:val="1"/>
        <w:rPr>
          <w:sz w:val="24"/>
          <w:szCs w:val="24"/>
        </w:rPr>
      </w:pPr>
    </w:p>
    <w:p w:rsidR="000706EF" w:rsidRDefault="000706EF" w:rsidP="00B96D10">
      <w:pPr>
        <w:jc w:val="both"/>
        <w:outlineLvl w:val="1"/>
        <w:rPr>
          <w:color w:val="3C3C3C"/>
          <w:sz w:val="28"/>
          <w:szCs w:val="28"/>
        </w:rPr>
      </w:pPr>
      <w:r w:rsidRPr="002C5B6F">
        <w:rPr>
          <w:sz w:val="28"/>
          <w:szCs w:val="28"/>
        </w:rPr>
        <w:t>Д.Новые</w:t>
      </w:r>
      <w:r>
        <w:rPr>
          <w:sz w:val="28"/>
          <w:szCs w:val="28"/>
        </w:rPr>
        <w:t xml:space="preserve"> </w:t>
      </w:r>
      <w:r w:rsidRPr="002C5B6F">
        <w:rPr>
          <w:sz w:val="28"/>
          <w:szCs w:val="28"/>
        </w:rPr>
        <w:t>Выселки</w:t>
      </w:r>
      <w:r>
        <w:rPr>
          <w:sz w:val="28"/>
          <w:szCs w:val="28"/>
        </w:rPr>
        <w:t xml:space="preserve">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д.№10</w:t>
      </w:r>
      <w:r>
        <w:rPr>
          <w:color w:val="3C3C3C"/>
          <w:sz w:val="28"/>
          <w:szCs w:val="28"/>
        </w:rPr>
        <w:t xml:space="preserve">, </w:t>
      </w:r>
    </w:p>
    <w:p w:rsidR="000706EF" w:rsidRDefault="000706EF" w:rsidP="00B96D10">
      <w:pPr>
        <w:jc w:val="both"/>
        <w:outlineLvl w:val="1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 xml:space="preserve">         (</w:t>
      </w:r>
      <w:r w:rsidRPr="00D51FCA">
        <w:rPr>
          <w:bCs/>
          <w:sz w:val="28"/>
          <w:szCs w:val="28"/>
        </w:rPr>
        <w:t>53.864495</w:t>
      </w:r>
      <w:r>
        <w:rPr>
          <w:color w:val="3C3C3C"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37.646148</w:t>
      </w:r>
      <w:r>
        <w:rPr>
          <w:bCs/>
          <w:sz w:val="28"/>
          <w:szCs w:val="28"/>
        </w:rPr>
        <w:t>)</w:t>
      </w:r>
    </w:p>
    <w:p w:rsidR="000706EF" w:rsidRDefault="000706EF" w:rsidP="00B96D10">
      <w:pPr>
        <w:tabs>
          <w:tab w:val="left" w:pos="1425"/>
        </w:tabs>
        <w:rPr>
          <w:color w:val="3C3C3C"/>
          <w:sz w:val="28"/>
          <w:szCs w:val="28"/>
        </w:rPr>
      </w:pPr>
    </w:p>
    <w:p w:rsidR="000706EF" w:rsidRDefault="000706EF" w:rsidP="007A0B9D">
      <w:pPr>
        <w:tabs>
          <w:tab w:val="left" w:pos="1425"/>
        </w:tabs>
        <w:jc w:val="center"/>
      </w:pPr>
      <w:r w:rsidRPr="00FE2D2E">
        <w:rPr>
          <w:noProof/>
          <w:sz w:val="24"/>
          <w:szCs w:val="24"/>
        </w:rPr>
        <w:pict>
          <v:shape id="_x0000_i1030" type="#_x0000_t75" style="width:3in;height:121.5pt;visibility:visible">
            <v:imagedata r:id="rId12" o:title=""/>
          </v:shape>
        </w:pict>
      </w:r>
    </w:p>
    <w:p w:rsidR="000706EF" w:rsidRDefault="000706EF" w:rsidP="00B96D10">
      <w:pPr>
        <w:outlineLvl w:val="1"/>
        <w:rPr>
          <w:sz w:val="28"/>
          <w:szCs w:val="28"/>
        </w:rPr>
      </w:pPr>
    </w:p>
    <w:p w:rsidR="000706EF" w:rsidRDefault="000706EF" w:rsidP="00B96D10">
      <w:pPr>
        <w:outlineLvl w:val="1"/>
        <w:rPr>
          <w:color w:val="3C3C3C"/>
          <w:sz w:val="28"/>
          <w:szCs w:val="28"/>
        </w:rPr>
      </w:pPr>
      <w:r w:rsidRPr="002C5B6F">
        <w:rPr>
          <w:sz w:val="28"/>
          <w:szCs w:val="28"/>
        </w:rPr>
        <w:t>Д.Старые Выселки</w:t>
      </w:r>
      <w:r>
        <w:rPr>
          <w:sz w:val="28"/>
          <w:szCs w:val="28"/>
        </w:rPr>
        <w:t xml:space="preserve">, </w:t>
      </w:r>
      <w:r w:rsidRPr="00D51FCA">
        <w:rPr>
          <w:color w:val="3C3C3C"/>
          <w:sz w:val="28"/>
          <w:szCs w:val="28"/>
        </w:rPr>
        <w:t>В районе д.№19</w:t>
      </w:r>
      <w:r>
        <w:rPr>
          <w:color w:val="3C3C3C"/>
          <w:sz w:val="28"/>
          <w:szCs w:val="28"/>
        </w:rPr>
        <w:t xml:space="preserve"> </w:t>
      </w:r>
    </w:p>
    <w:p w:rsidR="000706EF" w:rsidRPr="00361E2E" w:rsidRDefault="000706EF" w:rsidP="00B96D10">
      <w:pPr>
        <w:outlineLvl w:val="1"/>
        <w:rPr>
          <w:bCs/>
          <w:sz w:val="28"/>
          <w:szCs w:val="28"/>
        </w:rPr>
      </w:pPr>
      <w:r>
        <w:rPr>
          <w:color w:val="3C3C3C"/>
          <w:sz w:val="28"/>
          <w:szCs w:val="28"/>
        </w:rPr>
        <w:t xml:space="preserve"> (</w:t>
      </w:r>
      <w:r w:rsidRPr="00D51FCA">
        <w:rPr>
          <w:bCs/>
          <w:sz w:val="28"/>
          <w:szCs w:val="28"/>
        </w:rPr>
        <w:t>53.859361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37.649948</w:t>
      </w:r>
      <w:r>
        <w:rPr>
          <w:bCs/>
          <w:sz w:val="28"/>
          <w:szCs w:val="28"/>
        </w:rPr>
        <w:t>)</w:t>
      </w:r>
    </w:p>
    <w:p w:rsidR="000706EF" w:rsidRDefault="000706EF" w:rsidP="00B96D10">
      <w:pPr>
        <w:tabs>
          <w:tab w:val="left" w:pos="1425"/>
        </w:tabs>
        <w:rPr>
          <w:noProof/>
        </w:rPr>
      </w:pPr>
    </w:p>
    <w:p w:rsidR="000706EF" w:rsidRDefault="000706EF" w:rsidP="007A0B9D">
      <w:pPr>
        <w:tabs>
          <w:tab w:val="left" w:pos="1425"/>
        </w:tabs>
        <w:jc w:val="center"/>
        <w:rPr>
          <w:noProof/>
        </w:rPr>
      </w:pPr>
      <w:r>
        <w:rPr>
          <w:noProof/>
        </w:rPr>
        <w:pict>
          <v:shape id="_x0000_i1031" type="#_x0000_t75" style="width:3in;height:153.75pt;visibility:visible">
            <v:imagedata r:id="rId13" o:title=""/>
          </v:shape>
        </w:pict>
      </w:r>
    </w:p>
    <w:p w:rsidR="000706EF" w:rsidRPr="00F053A7" w:rsidRDefault="000706EF" w:rsidP="00B96D10">
      <w:pPr>
        <w:tabs>
          <w:tab w:val="left" w:pos="1425"/>
        </w:tabs>
      </w:pPr>
    </w:p>
    <w:p w:rsidR="000706EF" w:rsidRDefault="000706EF" w:rsidP="00B96D10">
      <w:pPr>
        <w:tabs>
          <w:tab w:val="left" w:pos="1425"/>
        </w:tabs>
        <w:rPr>
          <w:sz w:val="28"/>
          <w:szCs w:val="28"/>
        </w:rPr>
      </w:pPr>
    </w:p>
    <w:p w:rsidR="000706EF" w:rsidRDefault="000706EF" w:rsidP="00B96D10">
      <w:pPr>
        <w:tabs>
          <w:tab w:val="left" w:pos="1425"/>
        </w:tabs>
        <w:rPr>
          <w:color w:val="3C3C3C"/>
          <w:sz w:val="28"/>
          <w:szCs w:val="28"/>
        </w:rPr>
      </w:pPr>
      <w:r>
        <w:rPr>
          <w:sz w:val="28"/>
          <w:szCs w:val="28"/>
        </w:rPr>
        <w:t>с</w:t>
      </w:r>
      <w:r w:rsidRPr="002C5B6F">
        <w:rPr>
          <w:sz w:val="28"/>
          <w:szCs w:val="28"/>
        </w:rPr>
        <w:t>. Костомарово</w:t>
      </w:r>
      <w:r>
        <w:rPr>
          <w:sz w:val="28"/>
          <w:szCs w:val="28"/>
        </w:rPr>
        <w:t xml:space="preserve">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д.№41, д.№64</w:t>
      </w:r>
    </w:p>
    <w:p w:rsidR="000706EF" w:rsidRPr="00654D35" w:rsidRDefault="000706EF" w:rsidP="00B96D10">
      <w:pPr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>(</w:t>
      </w:r>
      <w:r w:rsidRPr="00D51FCA">
        <w:rPr>
          <w:bCs/>
          <w:sz w:val="28"/>
          <w:szCs w:val="28"/>
        </w:rPr>
        <w:t>53.923249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37.625540</w:t>
      </w:r>
      <w:r>
        <w:rPr>
          <w:bCs/>
          <w:sz w:val="28"/>
          <w:szCs w:val="28"/>
        </w:rPr>
        <w:t>);  (</w:t>
      </w:r>
      <w:r w:rsidRPr="00D51FCA">
        <w:rPr>
          <w:bCs/>
          <w:sz w:val="28"/>
          <w:szCs w:val="28"/>
        </w:rPr>
        <w:t>53.927209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37.622989</w:t>
      </w:r>
      <w:r>
        <w:rPr>
          <w:bCs/>
          <w:sz w:val="28"/>
          <w:szCs w:val="28"/>
        </w:rPr>
        <w:t>)</w:t>
      </w:r>
    </w:p>
    <w:p w:rsidR="000706EF" w:rsidRDefault="000706EF" w:rsidP="00B96D10">
      <w:pPr>
        <w:tabs>
          <w:tab w:val="left" w:pos="1425"/>
        </w:tabs>
      </w:pPr>
    </w:p>
    <w:p w:rsidR="000706EF" w:rsidRDefault="000706EF" w:rsidP="00B96D10">
      <w:pPr>
        <w:tabs>
          <w:tab w:val="left" w:pos="1425"/>
        </w:tabs>
      </w:pPr>
    </w:p>
    <w:p w:rsidR="000706EF" w:rsidRDefault="000706EF" w:rsidP="00B96D10">
      <w:pPr>
        <w:tabs>
          <w:tab w:val="left" w:pos="1425"/>
        </w:tabs>
      </w:pPr>
    </w:p>
    <w:p w:rsidR="000706EF" w:rsidRDefault="000706EF" w:rsidP="007A0B9D">
      <w:pPr>
        <w:tabs>
          <w:tab w:val="left" w:pos="1425"/>
        </w:tabs>
        <w:jc w:val="center"/>
      </w:pPr>
      <w:r>
        <w:rPr>
          <w:noProof/>
        </w:rPr>
        <w:pict>
          <v:shape id="Рисунок 6" o:spid="_x0000_i1032" type="#_x0000_t75" style="width:201.75pt;height:121.5pt;visibility:visible">
            <v:imagedata r:id="rId14" o:title=""/>
          </v:shape>
        </w:pict>
      </w:r>
    </w:p>
    <w:p w:rsidR="000706EF" w:rsidRDefault="000706EF" w:rsidP="00B96D10">
      <w:pPr>
        <w:tabs>
          <w:tab w:val="left" w:pos="1425"/>
        </w:tabs>
      </w:pPr>
    </w:p>
    <w:p w:rsidR="000706EF" w:rsidRPr="002C5B6F" w:rsidRDefault="000706EF" w:rsidP="00B96D10">
      <w:pPr>
        <w:tabs>
          <w:tab w:val="left" w:pos="1425"/>
        </w:tabs>
        <w:rPr>
          <w:sz w:val="28"/>
          <w:szCs w:val="28"/>
        </w:rPr>
      </w:pPr>
    </w:p>
    <w:p w:rsidR="000706EF" w:rsidRDefault="000706EF" w:rsidP="00B96D10">
      <w:pPr>
        <w:tabs>
          <w:tab w:val="left" w:pos="1425"/>
        </w:tabs>
        <w:rPr>
          <w:color w:val="3C3C3C"/>
          <w:sz w:val="28"/>
          <w:szCs w:val="28"/>
        </w:rPr>
      </w:pPr>
      <w:r>
        <w:rPr>
          <w:sz w:val="28"/>
          <w:szCs w:val="28"/>
        </w:rPr>
        <w:t>с</w:t>
      </w:r>
      <w:r w:rsidRPr="002C5B6F">
        <w:rPr>
          <w:sz w:val="28"/>
          <w:szCs w:val="28"/>
        </w:rPr>
        <w:t>.п. Огаревка, Ул. Новая</w:t>
      </w:r>
      <w:r>
        <w:rPr>
          <w:sz w:val="28"/>
          <w:szCs w:val="28"/>
        </w:rPr>
        <w:t xml:space="preserve">, </w:t>
      </w:r>
      <w:r w:rsidRPr="00D51FCA">
        <w:rPr>
          <w:color w:val="3C3C3C"/>
          <w:sz w:val="28"/>
          <w:szCs w:val="28"/>
        </w:rPr>
        <w:t>в районе д.№</w:t>
      </w:r>
      <w:r>
        <w:rPr>
          <w:color w:val="3C3C3C"/>
          <w:sz w:val="28"/>
          <w:szCs w:val="28"/>
        </w:rPr>
        <w:t>2</w:t>
      </w:r>
    </w:p>
    <w:p w:rsidR="000706EF" w:rsidRPr="00631752" w:rsidRDefault="000706EF" w:rsidP="00B96D10">
      <w:pPr>
        <w:tabs>
          <w:tab w:val="left" w:pos="1425"/>
        </w:tabs>
        <w:rPr>
          <w:color w:val="3C3C3C"/>
          <w:sz w:val="28"/>
          <w:szCs w:val="28"/>
        </w:rPr>
      </w:pPr>
      <w:r>
        <w:rPr>
          <w:bCs/>
          <w:sz w:val="28"/>
          <w:szCs w:val="28"/>
        </w:rPr>
        <w:t>(</w:t>
      </w:r>
      <w:r w:rsidRPr="00D51FCA">
        <w:rPr>
          <w:bCs/>
          <w:sz w:val="28"/>
          <w:szCs w:val="28"/>
        </w:rPr>
        <w:t>53.911062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37.623780</w:t>
      </w:r>
      <w:r>
        <w:rPr>
          <w:bCs/>
          <w:sz w:val="28"/>
          <w:szCs w:val="28"/>
        </w:rPr>
        <w:t>)</w:t>
      </w:r>
    </w:p>
    <w:p w:rsidR="000706EF" w:rsidRDefault="000706EF" w:rsidP="00B96D10">
      <w:pPr>
        <w:tabs>
          <w:tab w:val="left" w:pos="1425"/>
        </w:tabs>
      </w:pPr>
    </w:p>
    <w:p w:rsidR="000706EF" w:rsidRDefault="000706EF" w:rsidP="007A0B9D">
      <w:pPr>
        <w:tabs>
          <w:tab w:val="left" w:pos="1425"/>
        </w:tabs>
        <w:jc w:val="center"/>
      </w:pPr>
      <w:r>
        <w:rPr>
          <w:noProof/>
        </w:rPr>
        <w:pict>
          <v:shape id="_x0000_i1033" type="#_x0000_t75" style="width:3in;height:129.75pt;visibility:visible">
            <v:imagedata r:id="rId15" o:title=""/>
          </v:shape>
        </w:pict>
      </w:r>
    </w:p>
    <w:p w:rsidR="000706EF" w:rsidRDefault="000706EF" w:rsidP="00B96D10">
      <w:pPr>
        <w:tabs>
          <w:tab w:val="left" w:pos="1425"/>
        </w:tabs>
      </w:pPr>
    </w:p>
    <w:p w:rsidR="000706EF" w:rsidRDefault="000706EF" w:rsidP="00B96D10">
      <w:pPr>
        <w:tabs>
          <w:tab w:val="left" w:pos="1425"/>
        </w:tabs>
        <w:rPr>
          <w:sz w:val="28"/>
          <w:szCs w:val="28"/>
        </w:rPr>
      </w:pPr>
    </w:p>
    <w:p w:rsidR="000706EF" w:rsidRDefault="000706EF" w:rsidP="00B96D10">
      <w:pPr>
        <w:tabs>
          <w:tab w:val="left" w:pos="1425"/>
        </w:tabs>
        <w:rPr>
          <w:color w:val="3C3C3C"/>
          <w:sz w:val="28"/>
          <w:szCs w:val="28"/>
        </w:rPr>
      </w:pPr>
      <w:r>
        <w:rPr>
          <w:sz w:val="28"/>
          <w:szCs w:val="28"/>
        </w:rPr>
        <w:t>с</w:t>
      </w:r>
      <w:r w:rsidRPr="002C5B6F">
        <w:rPr>
          <w:sz w:val="28"/>
          <w:szCs w:val="28"/>
        </w:rPr>
        <w:t xml:space="preserve">.п. Огаревка, ул. 1-ая Клубная,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 №30</w:t>
      </w:r>
    </w:p>
    <w:p w:rsidR="000706EF" w:rsidRPr="00AC6996" w:rsidRDefault="000706EF" w:rsidP="00B96D10">
      <w:pPr>
        <w:outlineLvl w:val="1"/>
        <w:rPr>
          <w:bCs/>
          <w:sz w:val="28"/>
          <w:szCs w:val="28"/>
        </w:rPr>
      </w:pPr>
      <w:r w:rsidRPr="00D51FCA">
        <w:rPr>
          <w:bCs/>
          <w:sz w:val="28"/>
          <w:szCs w:val="28"/>
        </w:rPr>
        <w:t>53.935622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37.568956</w:t>
      </w:r>
    </w:p>
    <w:p w:rsidR="000706EF" w:rsidRPr="002C5B6F" w:rsidRDefault="000706EF" w:rsidP="00B96D10">
      <w:pPr>
        <w:tabs>
          <w:tab w:val="left" w:pos="1425"/>
        </w:tabs>
        <w:rPr>
          <w:sz w:val="28"/>
          <w:szCs w:val="28"/>
        </w:rPr>
      </w:pPr>
    </w:p>
    <w:p w:rsidR="000706EF" w:rsidRDefault="000706EF" w:rsidP="00B96D10">
      <w:pPr>
        <w:tabs>
          <w:tab w:val="left" w:pos="1425"/>
        </w:tabs>
      </w:pPr>
    </w:p>
    <w:p w:rsidR="000706EF" w:rsidRDefault="000706EF" w:rsidP="007A0B9D">
      <w:pPr>
        <w:tabs>
          <w:tab w:val="left" w:pos="1425"/>
        </w:tabs>
        <w:jc w:val="center"/>
      </w:pPr>
      <w:r>
        <w:rPr>
          <w:noProof/>
        </w:rPr>
        <w:pict>
          <v:shape id="_x0000_i1034" type="#_x0000_t75" style="width:201.75pt;height:138pt;visibility:visible">
            <v:imagedata r:id="rId16" o:title=""/>
          </v:shape>
        </w:pict>
      </w:r>
    </w:p>
    <w:p w:rsidR="000706EF" w:rsidRDefault="000706EF" w:rsidP="00B96D10">
      <w:pPr>
        <w:outlineLvl w:val="1"/>
        <w:rPr>
          <w:sz w:val="28"/>
          <w:szCs w:val="28"/>
        </w:rPr>
      </w:pPr>
    </w:p>
    <w:p w:rsidR="000706EF" w:rsidRPr="0096392E" w:rsidRDefault="000706EF" w:rsidP="00B96D10">
      <w:pPr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>д</w:t>
      </w:r>
      <w:r w:rsidRPr="006573C0">
        <w:rPr>
          <w:sz w:val="28"/>
          <w:szCs w:val="28"/>
        </w:rPr>
        <w:t>. Коровики</w:t>
      </w:r>
      <w:r>
        <w:rPr>
          <w:sz w:val="28"/>
          <w:szCs w:val="28"/>
        </w:rPr>
        <w:t xml:space="preserve">, </w:t>
      </w:r>
      <w:r>
        <w:rPr>
          <w:color w:val="3C3C3C"/>
          <w:sz w:val="28"/>
          <w:szCs w:val="28"/>
        </w:rPr>
        <w:t>н</w:t>
      </w:r>
      <w:r w:rsidRPr="00D51FCA">
        <w:rPr>
          <w:color w:val="3C3C3C"/>
          <w:sz w:val="28"/>
          <w:szCs w:val="28"/>
        </w:rPr>
        <w:t>апротив д.№45</w:t>
      </w:r>
      <w:r>
        <w:rPr>
          <w:color w:val="3C3C3C"/>
          <w:sz w:val="28"/>
          <w:szCs w:val="28"/>
        </w:rPr>
        <w:t>, (</w:t>
      </w:r>
      <w:r w:rsidRPr="00D51FCA">
        <w:rPr>
          <w:bCs/>
          <w:sz w:val="28"/>
          <w:szCs w:val="28"/>
        </w:rPr>
        <w:t>53.958245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37.642258</w:t>
      </w:r>
      <w:r>
        <w:rPr>
          <w:bCs/>
          <w:sz w:val="28"/>
          <w:szCs w:val="28"/>
        </w:rPr>
        <w:t>)</w:t>
      </w:r>
    </w:p>
    <w:p w:rsidR="000706EF" w:rsidRPr="006573C0" w:rsidRDefault="000706EF" w:rsidP="00B96D10">
      <w:pPr>
        <w:tabs>
          <w:tab w:val="left" w:pos="1425"/>
        </w:tabs>
        <w:rPr>
          <w:sz w:val="28"/>
          <w:szCs w:val="28"/>
        </w:rPr>
      </w:pPr>
    </w:p>
    <w:p w:rsidR="000706EF" w:rsidRPr="006573C0" w:rsidRDefault="000706EF" w:rsidP="007A0B9D">
      <w:pPr>
        <w:tabs>
          <w:tab w:val="left" w:pos="1425"/>
        </w:tabs>
        <w:jc w:val="center"/>
        <w:rPr>
          <w:sz w:val="28"/>
          <w:szCs w:val="28"/>
        </w:rPr>
      </w:pPr>
      <w:r>
        <w:rPr>
          <w:noProof/>
        </w:rPr>
        <w:pict>
          <v:shape id="_x0000_i1035" type="#_x0000_t75" style="width:211.5pt;height:168.75pt;visibility:visible">
            <v:imagedata r:id="rId17" o:title=""/>
          </v:shape>
        </w:pict>
      </w:r>
    </w:p>
    <w:p w:rsidR="000706EF" w:rsidRDefault="000706EF" w:rsidP="00B96D10">
      <w:pPr>
        <w:tabs>
          <w:tab w:val="left" w:pos="1425"/>
        </w:tabs>
        <w:rPr>
          <w:sz w:val="28"/>
          <w:szCs w:val="28"/>
        </w:rPr>
      </w:pPr>
    </w:p>
    <w:p w:rsidR="000706EF" w:rsidRDefault="000706EF" w:rsidP="00B96D10">
      <w:pPr>
        <w:tabs>
          <w:tab w:val="left" w:pos="1425"/>
        </w:tabs>
        <w:rPr>
          <w:color w:val="3C3C3C"/>
          <w:sz w:val="28"/>
          <w:szCs w:val="28"/>
        </w:rPr>
      </w:pPr>
      <w:r w:rsidRPr="006573C0">
        <w:rPr>
          <w:sz w:val="28"/>
          <w:szCs w:val="28"/>
        </w:rPr>
        <w:t>Д. Житово-Глаголево</w:t>
      </w:r>
      <w:r>
        <w:rPr>
          <w:sz w:val="28"/>
          <w:szCs w:val="28"/>
        </w:rPr>
        <w:t xml:space="preserve">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д.№10</w:t>
      </w:r>
    </w:p>
    <w:p w:rsidR="000706EF" w:rsidRPr="00A55C0C" w:rsidRDefault="000706EF" w:rsidP="00B96D10">
      <w:pPr>
        <w:outlineLvl w:val="1"/>
        <w:rPr>
          <w:bCs/>
          <w:sz w:val="28"/>
          <w:szCs w:val="28"/>
        </w:rPr>
      </w:pPr>
      <w:r w:rsidRPr="00D51FCA">
        <w:rPr>
          <w:bCs/>
          <w:sz w:val="28"/>
          <w:szCs w:val="28"/>
        </w:rPr>
        <w:t>53.949821</w:t>
      </w:r>
      <w:r>
        <w:rPr>
          <w:bCs/>
          <w:sz w:val="28"/>
          <w:szCs w:val="28"/>
        </w:rPr>
        <w:t>;</w:t>
      </w:r>
      <w:r w:rsidRPr="00D51FCA">
        <w:rPr>
          <w:bCs/>
          <w:sz w:val="28"/>
          <w:szCs w:val="28"/>
        </w:rPr>
        <w:t>37.491664</w:t>
      </w:r>
    </w:p>
    <w:p w:rsidR="000706EF" w:rsidRDefault="000706EF" w:rsidP="00B96D10">
      <w:pPr>
        <w:tabs>
          <w:tab w:val="left" w:pos="1425"/>
        </w:tabs>
      </w:pPr>
    </w:p>
    <w:p w:rsidR="000706EF" w:rsidRDefault="000706EF" w:rsidP="007A0B9D">
      <w:pPr>
        <w:tabs>
          <w:tab w:val="left" w:pos="1425"/>
        </w:tabs>
        <w:jc w:val="center"/>
      </w:pPr>
      <w:r>
        <w:rPr>
          <w:noProof/>
        </w:rPr>
        <w:pict>
          <v:shape id="_x0000_i1036" type="#_x0000_t75" style="width:226.5pt;height:135pt;visibility:visible">
            <v:imagedata r:id="rId18" o:title=""/>
          </v:shape>
        </w:pict>
      </w:r>
    </w:p>
    <w:p w:rsidR="000706EF" w:rsidRDefault="000706EF" w:rsidP="00B96D10">
      <w:pPr>
        <w:tabs>
          <w:tab w:val="left" w:pos="1425"/>
        </w:tabs>
      </w:pPr>
    </w:p>
    <w:p w:rsidR="000706EF" w:rsidRPr="00623C39" w:rsidRDefault="000706EF" w:rsidP="00B96D10">
      <w:pPr>
        <w:tabs>
          <w:tab w:val="left" w:pos="1425"/>
        </w:tabs>
        <w:rPr>
          <w:color w:val="3C3C3C"/>
          <w:sz w:val="28"/>
          <w:szCs w:val="28"/>
        </w:rPr>
      </w:pPr>
      <w:r w:rsidRPr="00623C39">
        <w:rPr>
          <w:sz w:val="28"/>
          <w:szCs w:val="28"/>
        </w:rPr>
        <w:t xml:space="preserve">Д. Большая Мостовая, </w:t>
      </w:r>
      <w:r>
        <w:rPr>
          <w:color w:val="3C3C3C"/>
          <w:sz w:val="28"/>
          <w:szCs w:val="28"/>
        </w:rPr>
        <w:t>в</w:t>
      </w:r>
      <w:r w:rsidRPr="00623C39">
        <w:rPr>
          <w:color w:val="3C3C3C"/>
          <w:sz w:val="28"/>
          <w:szCs w:val="28"/>
        </w:rPr>
        <w:t xml:space="preserve"> районе д.№2, за д.№40</w:t>
      </w:r>
    </w:p>
    <w:p w:rsidR="000706EF" w:rsidRPr="00EB4E14" w:rsidRDefault="000706EF" w:rsidP="00EB4E14">
      <w:pPr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(</w:t>
      </w:r>
      <w:r w:rsidRPr="00D51FCA">
        <w:rPr>
          <w:bCs/>
          <w:sz w:val="28"/>
          <w:szCs w:val="28"/>
        </w:rPr>
        <w:t>53.960030</w:t>
      </w:r>
      <w:r>
        <w:rPr>
          <w:bCs/>
          <w:sz w:val="28"/>
          <w:szCs w:val="28"/>
        </w:rPr>
        <w:t xml:space="preserve">;  </w:t>
      </w:r>
      <w:r w:rsidRPr="00D51FCA">
        <w:rPr>
          <w:bCs/>
          <w:sz w:val="28"/>
          <w:szCs w:val="28"/>
        </w:rPr>
        <w:t>37.562592</w:t>
      </w:r>
      <w:r>
        <w:rPr>
          <w:bCs/>
          <w:sz w:val="28"/>
          <w:szCs w:val="28"/>
        </w:rPr>
        <w:t>); (</w:t>
      </w:r>
      <w:r w:rsidRPr="00D51FCA">
        <w:rPr>
          <w:bCs/>
          <w:sz w:val="28"/>
          <w:szCs w:val="28"/>
        </w:rPr>
        <w:t>53.960030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37.562542</w:t>
      </w:r>
      <w:r>
        <w:rPr>
          <w:bCs/>
          <w:sz w:val="28"/>
          <w:szCs w:val="28"/>
        </w:rPr>
        <w:t>)</w:t>
      </w:r>
    </w:p>
    <w:p w:rsidR="000706EF" w:rsidRDefault="000706EF" w:rsidP="00B96D10">
      <w:pPr>
        <w:tabs>
          <w:tab w:val="left" w:pos="1425"/>
        </w:tabs>
      </w:pPr>
    </w:p>
    <w:p w:rsidR="000706EF" w:rsidRPr="00B8510F" w:rsidRDefault="000706EF" w:rsidP="007A0B9D">
      <w:pPr>
        <w:tabs>
          <w:tab w:val="left" w:pos="1425"/>
        </w:tabs>
        <w:jc w:val="center"/>
      </w:pPr>
      <w:r>
        <w:rPr>
          <w:noProof/>
        </w:rPr>
        <w:pict>
          <v:shape id="_x0000_i1037" type="#_x0000_t75" style="width:205.5pt;height:135pt;visibility:visible">
            <v:imagedata r:id="rId19" o:title=""/>
          </v:shape>
        </w:pict>
      </w:r>
    </w:p>
    <w:p w:rsidR="000706EF" w:rsidRDefault="000706EF" w:rsidP="00EB4E14">
      <w:pPr>
        <w:ind w:right="-143"/>
        <w:outlineLvl w:val="1"/>
        <w:rPr>
          <w:rStyle w:val="Strong"/>
          <w:b w:val="0"/>
          <w:bCs/>
          <w:sz w:val="28"/>
          <w:szCs w:val="28"/>
        </w:rPr>
      </w:pPr>
    </w:p>
    <w:p w:rsidR="000706EF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>
        <w:rPr>
          <w:rStyle w:val="Strong"/>
          <w:b w:val="0"/>
          <w:bCs/>
          <w:sz w:val="28"/>
          <w:szCs w:val="28"/>
        </w:rPr>
        <w:t xml:space="preserve"> Д. Большие Озерки,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д.№34, напротив д.№9 (трубный завод)</w:t>
      </w:r>
    </w:p>
    <w:p w:rsidR="000706EF" w:rsidRPr="00D51FCA" w:rsidRDefault="000706EF" w:rsidP="00B96D10">
      <w:pPr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(</w:t>
      </w:r>
      <w:r w:rsidRPr="00D51FCA">
        <w:rPr>
          <w:bCs/>
          <w:sz w:val="28"/>
          <w:szCs w:val="28"/>
        </w:rPr>
        <w:t>53.992603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37.535341</w:t>
      </w:r>
      <w:r>
        <w:rPr>
          <w:bCs/>
          <w:sz w:val="28"/>
          <w:szCs w:val="28"/>
        </w:rPr>
        <w:t>);  (</w:t>
      </w:r>
      <w:r w:rsidRPr="00D51FCA">
        <w:rPr>
          <w:bCs/>
          <w:sz w:val="28"/>
          <w:szCs w:val="28"/>
        </w:rPr>
        <w:t>53.992603</w:t>
      </w:r>
      <w:r>
        <w:rPr>
          <w:bCs/>
          <w:sz w:val="28"/>
          <w:szCs w:val="28"/>
        </w:rPr>
        <w:t xml:space="preserve">;  </w:t>
      </w:r>
      <w:r w:rsidRPr="00D51FCA">
        <w:rPr>
          <w:bCs/>
          <w:sz w:val="28"/>
          <w:szCs w:val="28"/>
        </w:rPr>
        <w:t>37.535341</w:t>
      </w:r>
      <w:r>
        <w:rPr>
          <w:bCs/>
          <w:sz w:val="28"/>
          <w:szCs w:val="28"/>
        </w:rPr>
        <w:t>)</w:t>
      </w:r>
    </w:p>
    <w:p w:rsidR="000706EF" w:rsidRDefault="000706EF" w:rsidP="00B96D10">
      <w:pPr>
        <w:ind w:left="-709" w:right="-143"/>
        <w:outlineLvl w:val="1"/>
        <w:rPr>
          <w:rStyle w:val="Strong"/>
          <w:b w:val="0"/>
          <w:bCs/>
          <w:sz w:val="28"/>
          <w:szCs w:val="28"/>
        </w:rPr>
      </w:pPr>
    </w:p>
    <w:p w:rsidR="000706EF" w:rsidRPr="000D5A39" w:rsidRDefault="000706EF" w:rsidP="00B96D10">
      <w:pPr>
        <w:ind w:left="-709" w:right="-143"/>
        <w:outlineLvl w:val="1"/>
        <w:rPr>
          <w:rStyle w:val="Strong"/>
          <w:b w:val="0"/>
          <w:bCs/>
          <w:sz w:val="28"/>
          <w:szCs w:val="28"/>
        </w:rPr>
      </w:pPr>
    </w:p>
    <w:p w:rsidR="000706EF" w:rsidRPr="00EB4E14" w:rsidRDefault="000706EF" w:rsidP="007A0B9D">
      <w:pPr>
        <w:ind w:left="-709" w:right="-143"/>
        <w:jc w:val="center"/>
        <w:outlineLvl w:val="1"/>
        <w:rPr>
          <w:rStyle w:val="Strong"/>
          <w:b w:val="0"/>
          <w:noProof/>
        </w:rPr>
      </w:pPr>
      <w:r>
        <w:rPr>
          <w:noProof/>
        </w:rPr>
        <w:pict>
          <v:shape id="_x0000_i1038" type="#_x0000_t75" style="width:3in;height:121.5pt;visibility:visible">
            <v:imagedata r:id="rId20" o:title=""/>
          </v:shape>
        </w:pict>
      </w:r>
    </w:p>
    <w:p w:rsidR="000706EF" w:rsidRDefault="000706EF" w:rsidP="00B96D10">
      <w:pPr>
        <w:spacing w:after="150"/>
        <w:rPr>
          <w:color w:val="3C3C3C"/>
          <w:sz w:val="28"/>
          <w:szCs w:val="28"/>
        </w:rPr>
      </w:pPr>
      <w:r>
        <w:rPr>
          <w:rStyle w:val="Strong"/>
          <w:b w:val="0"/>
          <w:bCs/>
          <w:sz w:val="28"/>
          <w:szCs w:val="28"/>
        </w:rPr>
        <w:t xml:space="preserve">д Горячкино, ул. Центральная, </w:t>
      </w:r>
      <w:r w:rsidRPr="00D51FCA">
        <w:rPr>
          <w:color w:val="3C3C3C"/>
          <w:sz w:val="28"/>
          <w:szCs w:val="28"/>
        </w:rPr>
        <w:t>в районе д.№34,</w:t>
      </w:r>
      <w:r>
        <w:rPr>
          <w:color w:val="3C3C3C"/>
          <w:sz w:val="28"/>
          <w:szCs w:val="28"/>
        </w:rPr>
        <w:t>6</w:t>
      </w:r>
    </w:p>
    <w:p w:rsidR="000706EF" w:rsidRPr="0069622B" w:rsidRDefault="000706EF" w:rsidP="00B96D10">
      <w:pPr>
        <w:outlineLvl w:val="1"/>
        <w:rPr>
          <w:bCs/>
          <w:sz w:val="28"/>
          <w:szCs w:val="28"/>
        </w:rPr>
      </w:pPr>
      <w:r w:rsidRPr="00D51FCA">
        <w:rPr>
          <w:bCs/>
          <w:sz w:val="28"/>
          <w:szCs w:val="28"/>
        </w:rPr>
        <w:t>53.929850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37.600738</w:t>
      </w:r>
      <w:r>
        <w:rPr>
          <w:bCs/>
          <w:sz w:val="28"/>
          <w:szCs w:val="28"/>
        </w:rPr>
        <w:t xml:space="preserve">         </w:t>
      </w:r>
      <w:r w:rsidRPr="00D51FCA">
        <w:rPr>
          <w:bCs/>
          <w:sz w:val="28"/>
          <w:szCs w:val="28"/>
        </w:rPr>
        <w:t>53.929850</w:t>
      </w:r>
      <w:r>
        <w:rPr>
          <w:bCs/>
          <w:sz w:val="28"/>
          <w:szCs w:val="28"/>
        </w:rPr>
        <w:t xml:space="preserve">;  </w:t>
      </w:r>
      <w:r w:rsidRPr="00D51FCA">
        <w:rPr>
          <w:bCs/>
          <w:sz w:val="28"/>
          <w:szCs w:val="28"/>
        </w:rPr>
        <w:t>37.600738</w:t>
      </w:r>
    </w:p>
    <w:p w:rsidR="000706EF" w:rsidRDefault="000706EF" w:rsidP="007A0B9D">
      <w:pPr>
        <w:ind w:left="-709" w:right="-143"/>
        <w:jc w:val="center"/>
        <w:outlineLvl w:val="1"/>
        <w:rPr>
          <w:noProof/>
        </w:rPr>
      </w:pPr>
      <w:r>
        <w:rPr>
          <w:noProof/>
        </w:rPr>
        <w:pict>
          <v:shape id="_x0000_i1039" type="#_x0000_t75" style="width:226.5pt;height:135pt;visibility:visible">
            <v:imagedata r:id="rId21" o:title=""/>
          </v:shape>
        </w:pict>
      </w:r>
    </w:p>
    <w:p w:rsidR="000706EF" w:rsidRDefault="000706EF" w:rsidP="00EB4E14">
      <w:pPr>
        <w:ind w:right="-143"/>
        <w:outlineLvl w:val="1"/>
        <w:rPr>
          <w:noProof/>
          <w:sz w:val="28"/>
          <w:szCs w:val="28"/>
        </w:rPr>
      </w:pPr>
    </w:p>
    <w:p w:rsidR="000706EF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>
        <w:rPr>
          <w:noProof/>
          <w:sz w:val="28"/>
          <w:szCs w:val="28"/>
        </w:rPr>
        <w:t>д</w:t>
      </w:r>
      <w:r w:rsidRPr="006573C0">
        <w:rPr>
          <w:noProof/>
          <w:sz w:val="28"/>
          <w:szCs w:val="28"/>
        </w:rPr>
        <w:t>. Грецовка</w:t>
      </w:r>
      <w:r>
        <w:rPr>
          <w:noProof/>
          <w:sz w:val="28"/>
          <w:szCs w:val="28"/>
        </w:rPr>
        <w:t xml:space="preserve">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д.№53, в районе шиномантажа</w:t>
      </w:r>
    </w:p>
    <w:p w:rsidR="000706EF" w:rsidRPr="004A3AE3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 w:rsidRPr="00D51FCA">
        <w:rPr>
          <w:bCs/>
          <w:sz w:val="28"/>
          <w:szCs w:val="28"/>
        </w:rPr>
        <w:t>53.986420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37.503926</w:t>
      </w:r>
    </w:p>
    <w:p w:rsidR="000706EF" w:rsidRPr="006573C0" w:rsidRDefault="000706EF" w:rsidP="00B96D10">
      <w:pPr>
        <w:ind w:left="-709" w:right="-143"/>
        <w:outlineLvl w:val="1"/>
        <w:rPr>
          <w:noProof/>
          <w:sz w:val="28"/>
          <w:szCs w:val="28"/>
        </w:rPr>
      </w:pPr>
    </w:p>
    <w:p w:rsidR="000706EF" w:rsidRDefault="000706EF" w:rsidP="007A0B9D">
      <w:pPr>
        <w:ind w:left="-709" w:right="-143"/>
        <w:jc w:val="center"/>
        <w:outlineLvl w:val="1"/>
        <w:rPr>
          <w:noProof/>
        </w:rPr>
      </w:pPr>
      <w:r>
        <w:rPr>
          <w:noProof/>
        </w:rPr>
        <w:pict>
          <v:shape id="_x0000_i1040" type="#_x0000_t75" style="width:3in;height:128.25pt;visibility:visible">
            <v:imagedata r:id="rId22" o:title=""/>
          </v:shape>
        </w:pict>
      </w:r>
    </w:p>
    <w:p w:rsidR="000706EF" w:rsidRDefault="000706EF" w:rsidP="00B96D10">
      <w:pPr>
        <w:ind w:left="-709" w:right="-143"/>
        <w:outlineLvl w:val="1"/>
        <w:rPr>
          <w:noProof/>
        </w:rPr>
      </w:pPr>
    </w:p>
    <w:p w:rsidR="000706EF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>
        <w:rPr>
          <w:noProof/>
          <w:sz w:val="28"/>
          <w:szCs w:val="28"/>
        </w:rPr>
        <w:t>д</w:t>
      </w:r>
      <w:r w:rsidRPr="006573C0">
        <w:rPr>
          <w:noProof/>
          <w:sz w:val="28"/>
          <w:szCs w:val="28"/>
        </w:rPr>
        <w:t xml:space="preserve"> Житово-Дедово</w:t>
      </w:r>
      <w:r>
        <w:rPr>
          <w:noProof/>
          <w:sz w:val="28"/>
          <w:szCs w:val="28"/>
        </w:rPr>
        <w:t>, в</w:t>
      </w:r>
      <w:r w:rsidRPr="00535B20">
        <w:rPr>
          <w:color w:val="3C3C3C"/>
          <w:sz w:val="28"/>
          <w:szCs w:val="28"/>
        </w:rPr>
        <w:t xml:space="preserve"> районе д.№50</w:t>
      </w:r>
    </w:p>
    <w:p w:rsidR="000706EF" w:rsidRDefault="000706EF" w:rsidP="00B96D10">
      <w:pPr>
        <w:ind w:left="-709" w:right="-143"/>
        <w:outlineLvl w:val="1"/>
        <w:rPr>
          <w:bCs/>
          <w:sz w:val="28"/>
          <w:szCs w:val="28"/>
        </w:rPr>
      </w:pPr>
      <w:r w:rsidRPr="00535B20">
        <w:rPr>
          <w:bCs/>
          <w:sz w:val="28"/>
          <w:szCs w:val="28"/>
        </w:rPr>
        <w:t>53.943207</w:t>
      </w:r>
      <w:r>
        <w:rPr>
          <w:color w:val="3C3C3C"/>
          <w:sz w:val="28"/>
          <w:szCs w:val="28"/>
        </w:rPr>
        <w:t xml:space="preserve">; </w:t>
      </w:r>
      <w:r w:rsidRPr="00535B20">
        <w:rPr>
          <w:bCs/>
          <w:sz w:val="28"/>
          <w:szCs w:val="28"/>
        </w:rPr>
        <w:t>37.502363</w:t>
      </w:r>
    </w:p>
    <w:p w:rsidR="000706EF" w:rsidRPr="00C30893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</w:p>
    <w:p w:rsidR="000706EF" w:rsidRDefault="000706EF" w:rsidP="007A0B9D">
      <w:pPr>
        <w:ind w:left="-709" w:right="-143"/>
        <w:jc w:val="center"/>
        <w:outlineLvl w:val="1"/>
        <w:rPr>
          <w:noProof/>
        </w:rPr>
      </w:pPr>
      <w:r>
        <w:rPr>
          <w:noProof/>
        </w:rPr>
        <w:pict>
          <v:shape id="_x0000_i1041" type="#_x0000_t75" style="width:226.5pt;height:141.75pt;visibility:visible">
            <v:imagedata r:id="rId23" o:title=""/>
          </v:shape>
        </w:pict>
      </w:r>
    </w:p>
    <w:p w:rsidR="000706EF" w:rsidRDefault="000706EF" w:rsidP="00EB4E14">
      <w:pPr>
        <w:ind w:right="-143"/>
        <w:outlineLvl w:val="1"/>
        <w:rPr>
          <w:noProof/>
          <w:sz w:val="28"/>
          <w:szCs w:val="28"/>
        </w:rPr>
      </w:pPr>
    </w:p>
    <w:p w:rsidR="000706EF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>
        <w:rPr>
          <w:noProof/>
          <w:sz w:val="28"/>
          <w:szCs w:val="28"/>
        </w:rPr>
        <w:t>д</w:t>
      </w:r>
      <w:r w:rsidRPr="006573C0">
        <w:rPr>
          <w:noProof/>
          <w:sz w:val="28"/>
          <w:szCs w:val="28"/>
        </w:rPr>
        <w:t xml:space="preserve"> Житово-Лихачево</w:t>
      </w:r>
      <w:r>
        <w:rPr>
          <w:noProof/>
          <w:sz w:val="28"/>
          <w:szCs w:val="28"/>
        </w:rPr>
        <w:t>, напротив</w:t>
      </w:r>
      <w:r w:rsidRPr="00D51FCA">
        <w:rPr>
          <w:color w:val="3C3C3C"/>
          <w:sz w:val="28"/>
          <w:szCs w:val="28"/>
        </w:rPr>
        <w:t xml:space="preserve"> д.№4</w:t>
      </w:r>
    </w:p>
    <w:p w:rsidR="000706EF" w:rsidRPr="00EF3C4E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 w:rsidRPr="00D51FCA">
        <w:rPr>
          <w:bCs/>
          <w:sz w:val="28"/>
          <w:szCs w:val="28"/>
        </w:rPr>
        <w:t>53.936407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37.500100</w:t>
      </w:r>
    </w:p>
    <w:p w:rsidR="000706EF" w:rsidRPr="006573C0" w:rsidRDefault="000706EF" w:rsidP="00B96D10">
      <w:pPr>
        <w:ind w:left="-709" w:right="-143"/>
        <w:outlineLvl w:val="1"/>
        <w:rPr>
          <w:noProof/>
          <w:sz w:val="28"/>
          <w:szCs w:val="28"/>
        </w:rPr>
      </w:pPr>
    </w:p>
    <w:p w:rsidR="000706EF" w:rsidRDefault="000706EF" w:rsidP="007A0B9D">
      <w:pPr>
        <w:ind w:left="-709" w:right="-143"/>
        <w:jc w:val="center"/>
        <w:outlineLvl w:val="1"/>
        <w:rPr>
          <w:noProof/>
        </w:rPr>
      </w:pPr>
      <w:r>
        <w:rPr>
          <w:noProof/>
        </w:rPr>
        <w:pict>
          <v:shape id="_x0000_i1042" type="#_x0000_t75" style="width:226.5pt;height:148.5pt;visibility:visible">
            <v:imagedata r:id="rId24" o:title=""/>
          </v:shape>
        </w:pict>
      </w:r>
    </w:p>
    <w:p w:rsidR="000706EF" w:rsidRDefault="000706EF" w:rsidP="00B96D10">
      <w:pPr>
        <w:ind w:left="-709" w:right="-143"/>
        <w:outlineLvl w:val="1"/>
        <w:rPr>
          <w:noProof/>
        </w:rPr>
      </w:pPr>
    </w:p>
    <w:p w:rsidR="000706EF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>
        <w:rPr>
          <w:rStyle w:val="Strong"/>
          <w:b w:val="0"/>
          <w:bCs/>
          <w:sz w:val="28"/>
          <w:szCs w:val="28"/>
        </w:rPr>
        <w:t xml:space="preserve">Д.Малые Озерки,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д.№8</w:t>
      </w:r>
    </w:p>
    <w:p w:rsidR="000706EF" w:rsidRPr="002222BC" w:rsidRDefault="000706EF" w:rsidP="00B96D10">
      <w:pPr>
        <w:ind w:left="-709" w:right="-143"/>
        <w:outlineLvl w:val="1"/>
        <w:rPr>
          <w:rStyle w:val="Strong"/>
          <w:b w:val="0"/>
          <w:color w:val="3C3C3C"/>
          <w:sz w:val="28"/>
          <w:szCs w:val="28"/>
        </w:rPr>
      </w:pPr>
      <w:r w:rsidRPr="00D51FCA">
        <w:rPr>
          <w:bCs/>
          <w:sz w:val="28"/>
          <w:szCs w:val="28"/>
        </w:rPr>
        <w:t>53.310673</w:t>
      </w:r>
      <w:r>
        <w:rPr>
          <w:color w:val="3C3C3C"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24.937744</w:t>
      </w:r>
    </w:p>
    <w:p w:rsidR="000706EF" w:rsidRDefault="000706EF" w:rsidP="00B96D10">
      <w:pPr>
        <w:ind w:left="-709" w:right="-143"/>
        <w:outlineLvl w:val="1"/>
        <w:rPr>
          <w:rStyle w:val="Strong"/>
          <w:b w:val="0"/>
          <w:bCs/>
          <w:sz w:val="28"/>
          <w:szCs w:val="28"/>
        </w:rPr>
      </w:pPr>
    </w:p>
    <w:p w:rsidR="000706EF" w:rsidRDefault="000706EF" w:rsidP="007A0B9D">
      <w:pPr>
        <w:ind w:left="-709" w:right="-143"/>
        <w:jc w:val="center"/>
        <w:outlineLvl w:val="1"/>
        <w:rPr>
          <w:noProof/>
        </w:rPr>
      </w:pPr>
      <w:r>
        <w:rPr>
          <w:noProof/>
        </w:rPr>
        <w:pict>
          <v:shape id="_x0000_i1043" type="#_x0000_t75" style="width:237.75pt;height:141.75pt;visibility:visible">
            <v:imagedata r:id="rId25" o:title=""/>
          </v:shape>
        </w:pict>
      </w:r>
    </w:p>
    <w:p w:rsidR="000706EF" w:rsidRDefault="000706EF" w:rsidP="00EB4E14">
      <w:pPr>
        <w:ind w:right="-143"/>
        <w:outlineLvl w:val="1"/>
        <w:rPr>
          <w:rStyle w:val="Strong"/>
          <w:b w:val="0"/>
          <w:bCs/>
          <w:sz w:val="28"/>
          <w:szCs w:val="28"/>
        </w:rPr>
      </w:pPr>
    </w:p>
    <w:p w:rsidR="000706EF" w:rsidRDefault="000706EF" w:rsidP="00B96D10">
      <w:pPr>
        <w:ind w:left="-709" w:right="-143"/>
        <w:outlineLvl w:val="1"/>
        <w:rPr>
          <w:rStyle w:val="Strong"/>
          <w:b w:val="0"/>
          <w:bCs/>
          <w:sz w:val="28"/>
          <w:szCs w:val="28"/>
        </w:rPr>
      </w:pPr>
      <w:r>
        <w:rPr>
          <w:rStyle w:val="Strong"/>
          <w:b w:val="0"/>
          <w:bCs/>
          <w:sz w:val="28"/>
          <w:szCs w:val="28"/>
        </w:rPr>
        <w:t>С.п Огаревка, ул. Советская, д.61, (д. Огаревка )</w:t>
      </w:r>
    </w:p>
    <w:p w:rsidR="000706EF" w:rsidRPr="00CD7ED0" w:rsidRDefault="000706EF" w:rsidP="00B96D10">
      <w:pPr>
        <w:ind w:left="-709" w:right="-143"/>
        <w:outlineLvl w:val="1"/>
        <w:rPr>
          <w:rStyle w:val="Strong"/>
          <w:b w:val="0"/>
          <w:noProof/>
        </w:rPr>
      </w:pPr>
      <w:r>
        <w:rPr>
          <w:rStyle w:val="Strong"/>
          <w:b w:val="0"/>
          <w:bCs/>
          <w:sz w:val="28"/>
          <w:szCs w:val="28"/>
        </w:rPr>
        <w:t xml:space="preserve"> </w:t>
      </w:r>
      <w:r w:rsidRPr="00D51FCA">
        <w:rPr>
          <w:bCs/>
          <w:sz w:val="28"/>
          <w:szCs w:val="28"/>
        </w:rPr>
        <w:t>53.998282</w:t>
      </w:r>
      <w:r>
        <w:rPr>
          <w:noProof/>
        </w:rPr>
        <w:t xml:space="preserve">; </w:t>
      </w:r>
      <w:r w:rsidRPr="00D51FCA">
        <w:rPr>
          <w:bCs/>
          <w:sz w:val="28"/>
          <w:szCs w:val="28"/>
        </w:rPr>
        <w:t>37.509748</w:t>
      </w:r>
    </w:p>
    <w:p w:rsidR="000706EF" w:rsidRDefault="000706EF" w:rsidP="007A0B9D">
      <w:pPr>
        <w:ind w:left="-709" w:right="-143"/>
        <w:jc w:val="center"/>
        <w:outlineLvl w:val="1"/>
        <w:rPr>
          <w:noProof/>
        </w:rPr>
      </w:pPr>
      <w:r>
        <w:rPr>
          <w:noProof/>
        </w:rPr>
        <w:pict>
          <v:shape id="_x0000_i1044" type="#_x0000_t75" style="width:248.25pt;height:162pt;visibility:visible">
            <v:imagedata r:id="rId26" o:title=""/>
          </v:shape>
        </w:pict>
      </w:r>
    </w:p>
    <w:p w:rsidR="000706EF" w:rsidRDefault="000706EF" w:rsidP="00B96D10">
      <w:pPr>
        <w:ind w:left="-709" w:right="-143"/>
        <w:outlineLvl w:val="1"/>
        <w:rPr>
          <w:noProof/>
        </w:rPr>
      </w:pPr>
    </w:p>
    <w:p w:rsidR="000706EF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 w:rsidRPr="000C293A">
        <w:rPr>
          <w:noProof/>
          <w:sz w:val="28"/>
          <w:szCs w:val="28"/>
        </w:rPr>
        <w:t>Терекон Садовый</w:t>
      </w:r>
      <w:r>
        <w:rPr>
          <w:noProof/>
          <w:sz w:val="28"/>
          <w:szCs w:val="28"/>
        </w:rPr>
        <w:t xml:space="preserve">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террикона (бывшая шахта 18</w:t>
      </w:r>
      <w:r>
        <w:rPr>
          <w:color w:val="3C3C3C"/>
          <w:sz w:val="28"/>
          <w:szCs w:val="28"/>
        </w:rPr>
        <w:t>)</w:t>
      </w:r>
    </w:p>
    <w:p w:rsidR="000706EF" w:rsidRPr="004C607F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 w:rsidRPr="00D51FCA">
        <w:rPr>
          <w:bCs/>
          <w:sz w:val="28"/>
          <w:szCs w:val="28"/>
        </w:rPr>
        <w:t>53.90091509959959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37.60736769551574</w:t>
      </w:r>
    </w:p>
    <w:p w:rsidR="000706EF" w:rsidRPr="000C293A" w:rsidRDefault="000706EF" w:rsidP="00B96D10">
      <w:pPr>
        <w:ind w:left="-709" w:right="-143"/>
        <w:outlineLvl w:val="1"/>
        <w:rPr>
          <w:noProof/>
          <w:sz w:val="28"/>
          <w:szCs w:val="28"/>
        </w:rPr>
      </w:pPr>
    </w:p>
    <w:p w:rsidR="000706EF" w:rsidRDefault="000706EF" w:rsidP="00EB4E14">
      <w:pPr>
        <w:ind w:left="-709" w:right="-143"/>
        <w:jc w:val="center"/>
        <w:outlineLvl w:val="1"/>
        <w:rPr>
          <w:noProof/>
        </w:rPr>
      </w:pPr>
      <w:r>
        <w:rPr>
          <w:noProof/>
        </w:rPr>
        <w:pict>
          <v:shape id="_x0000_i1045" type="#_x0000_t75" style="width:248.25pt;height:162pt;visibility:visible">
            <v:imagedata r:id="rId27" o:title=""/>
          </v:shape>
        </w:pict>
      </w:r>
    </w:p>
    <w:p w:rsidR="000706EF" w:rsidRDefault="000706EF" w:rsidP="00EB4E14">
      <w:pPr>
        <w:ind w:right="-143"/>
        <w:outlineLvl w:val="1"/>
        <w:rPr>
          <w:noProof/>
          <w:sz w:val="28"/>
          <w:szCs w:val="28"/>
        </w:rPr>
      </w:pPr>
    </w:p>
    <w:p w:rsidR="000706EF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>
        <w:rPr>
          <w:noProof/>
          <w:sz w:val="28"/>
          <w:szCs w:val="28"/>
        </w:rPr>
        <w:t>д</w:t>
      </w:r>
      <w:r w:rsidRPr="00B02097">
        <w:rPr>
          <w:noProof/>
          <w:sz w:val="28"/>
          <w:szCs w:val="28"/>
        </w:rPr>
        <w:t>. Кресты</w:t>
      </w:r>
      <w:r>
        <w:rPr>
          <w:noProof/>
          <w:sz w:val="28"/>
          <w:szCs w:val="28"/>
        </w:rPr>
        <w:t xml:space="preserve">, </w:t>
      </w:r>
      <w:r>
        <w:rPr>
          <w:color w:val="3C3C3C"/>
          <w:sz w:val="28"/>
          <w:szCs w:val="28"/>
        </w:rPr>
        <w:t>в</w:t>
      </w:r>
      <w:r w:rsidRPr="00D51FCA">
        <w:rPr>
          <w:color w:val="3C3C3C"/>
          <w:sz w:val="28"/>
          <w:szCs w:val="28"/>
        </w:rPr>
        <w:t xml:space="preserve"> районе д.№7а</w:t>
      </w:r>
    </w:p>
    <w:p w:rsidR="000706EF" w:rsidRPr="00F3643A" w:rsidRDefault="000706EF" w:rsidP="00B96D10">
      <w:pPr>
        <w:ind w:left="-709" w:right="-143"/>
        <w:outlineLvl w:val="1"/>
        <w:rPr>
          <w:color w:val="3C3C3C"/>
          <w:sz w:val="28"/>
          <w:szCs w:val="28"/>
        </w:rPr>
      </w:pPr>
      <w:r w:rsidRPr="00D51FCA">
        <w:rPr>
          <w:bCs/>
          <w:sz w:val="28"/>
          <w:szCs w:val="28"/>
        </w:rPr>
        <w:t>53.988352</w:t>
      </w:r>
      <w:r>
        <w:rPr>
          <w:bCs/>
          <w:sz w:val="28"/>
          <w:szCs w:val="28"/>
        </w:rPr>
        <w:t xml:space="preserve">; </w:t>
      </w:r>
      <w:r w:rsidRPr="00D51FCA">
        <w:rPr>
          <w:bCs/>
          <w:sz w:val="28"/>
          <w:szCs w:val="28"/>
        </w:rPr>
        <w:t>37.494665</w:t>
      </w:r>
    </w:p>
    <w:p w:rsidR="000706EF" w:rsidRDefault="000706EF" w:rsidP="00B96D10">
      <w:pPr>
        <w:ind w:left="-709" w:right="-143"/>
        <w:outlineLvl w:val="1"/>
        <w:rPr>
          <w:noProof/>
        </w:rPr>
      </w:pPr>
    </w:p>
    <w:p w:rsidR="000706EF" w:rsidRDefault="000706EF" w:rsidP="00B96D10">
      <w:pPr>
        <w:ind w:left="-709" w:right="-143"/>
        <w:outlineLvl w:val="1"/>
        <w:rPr>
          <w:noProof/>
        </w:rPr>
      </w:pPr>
    </w:p>
    <w:p w:rsidR="000706EF" w:rsidRPr="000D5A39" w:rsidRDefault="000706EF" w:rsidP="00EB4E14">
      <w:pPr>
        <w:ind w:left="-709" w:right="-143"/>
        <w:jc w:val="center"/>
        <w:outlineLvl w:val="1"/>
        <w:rPr>
          <w:rStyle w:val="Strong"/>
          <w:b w:val="0"/>
          <w:bCs/>
          <w:sz w:val="28"/>
          <w:szCs w:val="28"/>
        </w:rPr>
      </w:pPr>
      <w:r>
        <w:rPr>
          <w:noProof/>
        </w:rPr>
        <w:pict>
          <v:shape id="_x0000_i1046" type="#_x0000_t75" style="width:248.25pt;height:195.75pt;visibility:visible">
            <v:imagedata r:id="rId28" o:title=""/>
          </v:shape>
        </w:pict>
      </w: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492F3F">
      <w:pPr>
        <w:ind w:left="-709" w:right="-143"/>
        <w:jc w:val="center"/>
        <w:outlineLvl w:val="1"/>
        <w:rPr>
          <w:rStyle w:val="Strong"/>
          <w:bCs/>
          <w:sz w:val="28"/>
          <w:szCs w:val="28"/>
        </w:rPr>
      </w:pPr>
    </w:p>
    <w:p w:rsidR="000706EF" w:rsidRDefault="000706EF" w:rsidP="00B96D10">
      <w:pPr>
        <w:pStyle w:val="NormalWeb"/>
        <w:spacing w:before="0" w:beforeAutospacing="0" w:after="0" w:afterAutospacing="0"/>
        <w:jc w:val="center"/>
        <w:rPr>
          <w:rStyle w:val="Strong"/>
          <w:bCs/>
          <w:sz w:val="28"/>
          <w:szCs w:val="28"/>
        </w:rPr>
      </w:pPr>
      <w:r>
        <w:rPr>
          <w:rStyle w:val="Strong"/>
          <w:bCs/>
          <w:sz w:val="28"/>
          <w:szCs w:val="28"/>
        </w:rPr>
        <w:t xml:space="preserve">               </w:t>
      </w:r>
    </w:p>
    <w:p w:rsidR="000706EF" w:rsidRDefault="000706EF" w:rsidP="00B96D10">
      <w:pPr>
        <w:pStyle w:val="NormalWeb"/>
        <w:spacing w:before="0" w:beforeAutospacing="0" w:after="0" w:afterAutospacing="0"/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  <w:r>
        <w:rPr>
          <w:rStyle w:val="Strong"/>
          <w:bCs/>
          <w:sz w:val="28"/>
          <w:szCs w:val="28"/>
        </w:rPr>
        <w:t xml:space="preserve">   </w:t>
      </w: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Default="000706EF" w:rsidP="00400AD6">
      <w:pPr>
        <w:rPr>
          <w:rStyle w:val="Strong"/>
          <w:bCs/>
          <w:sz w:val="28"/>
          <w:szCs w:val="28"/>
        </w:rPr>
      </w:pPr>
    </w:p>
    <w:p w:rsidR="000706EF" w:rsidRDefault="000706EF" w:rsidP="0071781A">
      <w:pPr>
        <w:jc w:val="center"/>
        <w:rPr>
          <w:rStyle w:val="Strong"/>
          <w:bCs/>
          <w:sz w:val="28"/>
          <w:szCs w:val="28"/>
        </w:rPr>
      </w:pPr>
    </w:p>
    <w:p w:rsidR="000706EF" w:rsidRPr="007035A2" w:rsidRDefault="000706EF" w:rsidP="0071781A">
      <w:pPr>
        <w:jc w:val="center"/>
        <w:rPr>
          <w:b/>
          <w:sz w:val="28"/>
          <w:szCs w:val="28"/>
        </w:rPr>
      </w:pPr>
      <w:r>
        <w:rPr>
          <w:rStyle w:val="Strong"/>
          <w:bCs/>
          <w:sz w:val="28"/>
          <w:szCs w:val="28"/>
        </w:rPr>
        <w:t xml:space="preserve">  </w:t>
      </w:r>
      <w:r w:rsidRPr="007035A2">
        <w:rPr>
          <w:b/>
          <w:bCs/>
          <w:sz w:val="28"/>
          <w:szCs w:val="28"/>
        </w:rPr>
        <w:t>ЗАКЛЮЧЕНИЕ</w:t>
      </w:r>
      <w:r w:rsidRPr="007035A2">
        <w:rPr>
          <w:b/>
          <w:sz w:val="28"/>
          <w:szCs w:val="28"/>
        </w:rPr>
        <w:br/>
        <w:t>по результатам проведения антикоррупционной экспертизы</w:t>
      </w:r>
    </w:p>
    <w:p w:rsidR="000706EF" w:rsidRPr="007035A2" w:rsidRDefault="000706EF" w:rsidP="0071781A">
      <w:pPr>
        <w:jc w:val="center"/>
        <w:rPr>
          <w:b/>
          <w:sz w:val="28"/>
          <w:szCs w:val="28"/>
        </w:rPr>
      </w:pPr>
      <w:r w:rsidRPr="007035A2">
        <w:rPr>
          <w:b/>
          <w:sz w:val="28"/>
          <w:szCs w:val="28"/>
        </w:rPr>
        <w:t>проекта НПА</w:t>
      </w:r>
    </w:p>
    <w:p w:rsidR="000706EF" w:rsidRDefault="000706EF" w:rsidP="0071781A">
      <w:pPr>
        <w:jc w:val="center"/>
        <w:rPr>
          <w:sz w:val="28"/>
          <w:szCs w:val="28"/>
        </w:rPr>
      </w:pPr>
    </w:p>
    <w:p w:rsidR="000706EF" w:rsidRPr="009116F1" w:rsidRDefault="000706EF" w:rsidP="0071781A">
      <w:pPr>
        <w:jc w:val="center"/>
        <w:rPr>
          <w:rFonts w:ascii="PT Astra Serif" w:hAnsi="PT Astra Serif"/>
          <w:b/>
          <w:sz w:val="28"/>
          <w:szCs w:val="28"/>
        </w:rPr>
      </w:pPr>
      <w:r w:rsidRPr="009116F1">
        <w:rPr>
          <w:rFonts w:ascii="PT Astra Serif" w:hAnsi="PT Astra Serif"/>
          <w:b/>
          <w:sz w:val="28"/>
          <w:szCs w:val="28"/>
        </w:rPr>
        <w:t xml:space="preserve">«Об утверждении адресного перечня создания (обустройства) </w:t>
      </w:r>
    </w:p>
    <w:p w:rsidR="000706EF" w:rsidRPr="009116F1" w:rsidRDefault="000706EF" w:rsidP="0071781A">
      <w:pPr>
        <w:jc w:val="center"/>
        <w:rPr>
          <w:rFonts w:ascii="PT Astra Serif" w:hAnsi="PT Astra Serif"/>
          <w:b/>
          <w:sz w:val="28"/>
          <w:szCs w:val="28"/>
        </w:rPr>
      </w:pPr>
      <w:r w:rsidRPr="009116F1">
        <w:rPr>
          <w:rFonts w:ascii="PT Astra Serif" w:hAnsi="PT Astra Serif"/>
          <w:b/>
          <w:sz w:val="28"/>
          <w:szCs w:val="28"/>
        </w:rPr>
        <w:t xml:space="preserve">мест (площадок) накопления  твердых коммунальных отходов </w:t>
      </w:r>
    </w:p>
    <w:p w:rsidR="000706EF" w:rsidRPr="009116F1" w:rsidRDefault="000706EF" w:rsidP="0071781A">
      <w:pPr>
        <w:jc w:val="center"/>
        <w:rPr>
          <w:rFonts w:ascii="PT Astra Serif" w:hAnsi="PT Astra Serif"/>
          <w:b/>
          <w:sz w:val="28"/>
          <w:szCs w:val="28"/>
        </w:rPr>
      </w:pPr>
      <w:r w:rsidRPr="009116F1">
        <w:rPr>
          <w:rFonts w:ascii="PT Astra Serif" w:hAnsi="PT Astra Serif"/>
          <w:b/>
          <w:sz w:val="28"/>
          <w:szCs w:val="28"/>
        </w:rPr>
        <w:t xml:space="preserve">и схем их размещения на территории муниципального образования </w:t>
      </w:r>
      <w:r>
        <w:rPr>
          <w:rFonts w:ascii="PT Astra Serif" w:hAnsi="PT Astra Serif"/>
          <w:b/>
          <w:sz w:val="28"/>
          <w:szCs w:val="28"/>
        </w:rPr>
        <w:t xml:space="preserve">Огаревское </w:t>
      </w:r>
      <w:r w:rsidRPr="009116F1">
        <w:rPr>
          <w:rFonts w:ascii="PT Astra Serif" w:hAnsi="PT Astra Serif"/>
          <w:b/>
          <w:sz w:val="28"/>
          <w:szCs w:val="28"/>
        </w:rPr>
        <w:t>Щекинск</w:t>
      </w:r>
      <w:r>
        <w:rPr>
          <w:rFonts w:ascii="PT Astra Serif" w:hAnsi="PT Astra Serif"/>
          <w:b/>
          <w:sz w:val="28"/>
          <w:szCs w:val="28"/>
        </w:rPr>
        <w:t>ого</w:t>
      </w:r>
      <w:r w:rsidRPr="009116F1">
        <w:rPr>
          <w:rFonts w:ascii="PT Astra Serif" w:hAnsi="PT Astra Serif"/>
          <w:b/>
          <w:sz w:val="28"/>
          <w:szCs w:val="28"/>
        </w:rPr>
        <w:t xml:space="preserve"> район</w:t>
      </w:r>
      <w:r>
        <w:rPr>
          <w:rFonts w:ascii="PT Astra Serif" w:hAnsi="PT Astra Serif"/>
          <w:b/>
          <w:sz w:val="28"/>
          <w:szCs w:val="28"/>
        </w:rPr>
        <w:t>а</w:t>
      </w:r>
      <w:r w:rsidRPr="009116F1">
        <w:rPr>
          <w:rFonts w:ascii="PT Astra Serif" w:hAnsi="PT Astra Serif"/>
          <w:b/>
          <w:sz w:val="28"/>
          <w:szCs w:val="28"/>
        </w:rPr>
        <w:t>»</w:t>
      </w:r>
    </w:p>
    <w:p w:rsidR="000706EF" w:rsidRDefault="000706EF" w:rsidP="0071781A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706EF" w:rsidRPr="00BF2F26" w:rsidRDefault="000706EF" w:rsidP="00BF2F26">
      <w:pPr>
        <w:jc w:val="both"/>
        <w:rPr>
          <w:rFonts w:ascii="PT Astra Serif" w:hAnsi="PT Astra Serif"/>
          <w:sz w:val="28"/>
          <w:szCs w:val="28"/>
        </w:rPr>
      </w:pPr>
      <w:r w:rsidRPr="00BF2F26">
        <w:rPr>
          <w:sz w:val="28"/>
          <w:szCs w:val="28"/>
        </w:rPr>
        <w:t xml:space="preserve">В соответствии с частями 1 и 4 статьи 3 Федерального закона от 17 июля 2009 № 172-ФЗ « Об антикоррупционной экспертизе нормативных правовых актов и проектов нормативных правовых актов », статьей 6 Федерального закона от 25 декабря 2008 № 273-ФЗ « О противодействии коррупции » и пунктом 2.4. Порядка проведения антикоррупционной экспертизы муниципальных нормативных правовых актов (их проектов) в администрации муниципального образования Огаревское  Щекинского района, утвержденного Постановлением администрации МО Огаревское Щекинского района от 07.06.2016 № 152, проведена антикоррупционная экспертиза проекта </w:t>
      </w:r>
      <w:r w:rsidRPr="00BF2F26">
        <w:rPr>
          <w:rFonts w:ascii="PT Astra Serif" w:hAnsi="PT Astra Serif"/>
          <w:sz w:val="28"/>
          <w:szCs w:val="28"/>
        </w:rPr>
        <w:t xml:space="preserve">«Об утверждении адресного перечня создания (обустройства) мест (площадок) накопления  твердых коммунальных отходов </w:t>
      </w:r>
    </w:p>
    <w:p w:rsidR="000706EF" w:rsidRPr="007035A2" w:rsidRDefault="000706EF" w:rsidP="007035A2">
      <w:pPr>
        <w:jc w:val="both"/>
        <w:rPr>
          <w:rFonts w:ascii="PT Astra Serif" w:hAnsi="PT Astra Serif"/>
          <w:sz w:val="28"/>
          <w:szCs w:val="28"/>
        </w:rPr>
      </w:pPr>
      <w:r w:rsidRPr="00BF2F26">
        <w:rPr>
          <w:sz w:val="28"/>
          <w:szCs w:val="28"/>
        </w:rPr>
        <w:t>и схем их размещения на территории муниципального образования Огаревское Щекинского района»</w:t>
      </w:r>
      <w:r w:rsidRPr="00BF2F26">
        <w:rPr>
          <w:color w:val="000000"/>
          <w:sz w:val="28"/>
          <w:szCs w:val="28"/>
        </w:rPr>
        <w:t>в целях выявления в нем коррупциогенных факторов и их последующего устранения. В представленном проекте НПА</w:t>
      </w:r>
      <w:r w:rsidRPr="00BF2F26">
        <w:rPr>
          <w:rFonts w:ascii="PT Astra Serif" w:hAnsi="PT Astra Serif"/>
          <w:sz w:val="28"/>
          <w:szCs w:val="28"/>
        </w:rPr>
        <w:t>«Об утверждении адресного перечня создания (обустройства) мест (площадок) накопления  твердых коммунальных отходов и схем их размещения на территории муниципального образования Огаревское Щекинского района»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коррупциогенные  факторы не выявлены.</w:t>
      </w:r>
    </w:p>
    <w:p w:rsidR="000706EF" w:rsidRPr="007035A2" w:rsidRDefault="000706EF" w:rsidP="007035A2">
      <w:pPr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289"/>
        <w:gridCol w:w="765"/>
        <w:gridCol w:w="2027"/>
        <w:gridCol w:w="765"/>
        <w:gridCol w:w="2542"/>
      </w:tblGrid>
      <w:tr w:rsidR="000706EF" w:rsidTr="0071781A"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06EF" w:rsidRDefault="000706EF">
            <w:pPr>
              <w:rPr>
                <w:sz w:val="28"/>
                <w:szCs w:val="28"/>
              </w:rPr>
            </w:pPr>
          </w:p>
          <w:p w:rsidR="000706EF" w:rsidRDefault="000706EF">
            <w:pPr>
              <w:rPr>
                <w:sz w:val="28"/>
                <w:szCs w:val="28"/>
              </w:rPr>
            </w:pPr>
          </w:p>
          <w:p w:rsidR="000706EF" w:rsidRDefault="000706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 по административной и правовой работе</w:t>
            </w:r>
          </w:p>
        </w:tc>
        <w:tc>
          <w:tcPr>
            <w:tcW w:w="765" w:type="dxa"/>
            <w:vAlign w:val="bottom"/>
          </w:tcPr>
          <w:p w:rsidR="000706EF" w:rsidRDefault="000706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06EF" w:rsidRDefault="000706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5" w:type="dxa"/>
            <w:vAlign w:val="bottom"/>
          </w:tcPr>
          <w:p w:rsidR="000706EF" w:rsidRDefault="000706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06EF" w:rsidRDefault="000706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О.В. Шавлова</w:t>
            </w:r>
          </w:p>
        </w:tc>
      </w:tr>
      <w:tr w:rsidR="000706EF" w:rsidTr="0071781A">
        <w:tc>
          <w:tcPr>
            <w:tcW w:w="3289" w:type="dxa"/>
          </w:tcPr>
          <w:p w:rsidR="000706EF" w:rsidRDefault="000706EF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(наименование должности)</w:t>
            </w:r>
          </w:p>
        </w:tc>
        <w:tc>
          <w:tcPr>
            <w:tcW w:w="765" w:type="dxa"/>
          </w:tcPr>
          <w:p w:rsidR="000706EF" w:rsidRDefault="000706EF">
            <w:pPr>
              <w:jc w:val="both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2027" w:type="dxa"/>
          </w:tcPr>
          <w:p w:rsidR="000706EF" w:rsidRDefault="000706EF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765" w:type="dxa"/>
          </w:tcPr>
          <w:p w:rsidR="000706EF" w:rsidRDefault="000706EF">
            <w:pPr>
              <w:jc w:val="both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2542" w:type="dxa"/>
          </w:tcPr>
          <w:p w:rsidR="000706EF" w:rsidRDefault="000706EF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(инициалы, фамилия)</w:t>
            </w:r>
          </w:p>
        </w:tc>
      </w:tr>
    </w:tbl>
    <w:p w:rsidR="000706EF" w:rsidRDefault="000706EF" w:rsidP="0071781A">
      <w:pPr>
        <w:rPr>
          <w:sz w:val="28"/>
          <w:szCs w:val="28"/>
        </w:rPr>
      </w:pPr>
      <w:r>
        <w:rPr>
          <w:sz w:val="28"/>
          <w:szCs w:val="28"/>
        </w:rPr>
        <w:t>08.05.2019г.</w:t>
      </w:r>
    </w:p>
    <w:p w:rsidR="000706EF" w:rsidRDefault="000706EF" w:rsidP="0071781A">
      <w:pPr>
        <w:rPr>
          <w:sz w:val="28"/>
          <w:szCs w:val="28"/>
        </w:rPr>
      </w:pPr>
    </w:p>
    <w:p w:rsidR="000706EF" w:rsidRPr="000D5A39" w:rsidRDefault="000706EF" w:rsidP="00B96D10">
      <w:pPr>
        <w:pStyle w:val="NormalWeb"/>
        <w:spacing w:before="0" w:beforeAutospacing="0" w:after="0" w:afterAutospacing="0"/>
        <w:jc w:val="center"/>
        <w:rPr>
          <w:rStyle w:val="Strong"/>
          <w:b w:val="0"/>
          <w:bCs/>
          <w:sz w:val="28"/>
          <w:szCs w:val="28"/>
        </w:rPr>
      </w:pPr>
      <w:r>
        <w:rPr>
          <w:rStyle w:val="Strong"/>
          <w:bCs/>
          <w:sz w:val="28"/>
          <w:szCs w:val="28"/>
        </w:rPr>
        <w:t xml:space="preserve">                                                                              </w:t>
      </w:r>
    </w:p>
    <w:sectPr w:rsidR="000706EF" w:rsidRPr="000D5A39" w:rsidSect="00696869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6EF" w:rsidRDefault="000706EF">
      <w:r>
        <w:separator/>
      </w:r>
    </w:p>
  </w:endnote>
  <w:endnote w:type="continuationSeparator" w:id="0">
    <w:p w:rsidR="000706EF" w:rsidRDefault="000706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Astra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6EF" w:rsidRDefault="000706EF">
      <w:r>
        <w:separator/>
      </w:r>
    </w:p>
  </w:footnote>
  <w:footnote w:type="continuationSeparator" w:id="0">
    <w:p w:rsidR="000706EF" w:rsidRDefault="000706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6EF" w:rsidRDefault="000706EF" w:rsidP="00DA218E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E323F"/>
    <w:multiLevelType w:val="multilevel"/>
    <w:tmpl w:val="D52C9D86"/>
    <w:lvl w:ilvl="0">
      <w:start w:val="1"/>
      <w:numFmt w:val="bullet"/>
      <w:lvlText w:val="-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5378"/>
    <w:rsid w:val="000002F1"/>
    <w:rsid w:val="00001021"/>
    <w:rsid w:val="000014FA"/>
    <w:rsid w:val="00003F32"/>
    <w:rsid w:val="00003FD8"/>
    <w:rsid w:val="0001199E"/>
    <w:rsid w:val="00012EC0"/>
    <w:rsid w:val="00014154"/>
    <w:rsid w:val="00015539"/>
    <w:rsid w:val="000204B0"/>
    <w:rsid w:val="00021419"/>
    <w:rsid w:val="00022A3D"/>
    <w:rsid w:val="00022D52"/>
    <w:rsid w:val="00036CF8"/>
    <w:rsid w:val="00040386"/>
    <w:rsid w:val="000444B4"/>
    <w:rsid w:val="000468D7"/>
    <w:rsid w:val="00052040"/>
    <w:rsid w:val="000535DD"/>
    <w:rsid w:val="000536CA"/>
    <w:rsid w:val="00054616"/>
    <w:rsid w:val="00057501"/>
    <w:rsid w:val="00061997"/>
    <w:rsid w:val="0006243D"/>
    <w:rsid w:val="00062704"/>
    <w:rsid w:val="00062893"/>
    <w:rsid w:val="0006639C"/>
    <w:rsid w:val="00067368"/>
    <w:rsid w:val="0006778F"/>
    <w:rsid w:val="000706EF"/>
    <w:rsid w:val="00073A4A"/>
    <w:rsid w:val="000757C8"/>
    <w:rsid w:val="000828B0"/>
    <w:rsid w:val="000839F3"/>
    <w:rsid w:val="00083A8C"/>
    <w:rsid w:val="00083B88"/>
    <w:rsid w:val="00084833"/>
    <w:rsid w:val="000868BA"/>
    <w:rsid w:val="000911BF"/>
    <w:rsid w:val="00092CD3"/>
    <w:rsid w:val="00093012"/>
    <w:rsid w:val="00094050"/>
    <w:rsid w:val="000957E7"/>
    <w:rsid w:val="000A06FC"/>
    <w:rsid w:val="000A1CDD"/>
    <w:rsid w:val="000A5276"/>
    <w:rsid w:val="000A5806"/>
    <w:rsid w:val="000A73A4"/>
    <w:rsid w:val="000A7547"/>
    <w:rsid w:val="000B1D3F"/>
    <w:rsid w:val="000B55FE"/>
    <w:rsid w:val="000C07A0"/>
    <w:rsid w:val="000C293A"/>
    <w:rsid w:val="000C5AEE"/>
    <w:rsid w:val="000C5EEA"/>
    <w:rsid w:val="000C6B62"/>
    <w:rsid w:val="000D0128"/>
    <w:rsid w:val="000D1BA3"/>
    <w:rsid w:val="000D5A39"/>
    <w:rsid w:val="000D5E23"/>
    <w:rsid w:val="000E15CD"/>
    <w:rsid w:val="000E3F6E"/>
    <w:rsid w:val="000F076D"/>
    <w:rsid w:val="000F259E"/>
    <w:rsid w:val="000F382E"/>
    <w:rsid w:val="000F6B1E"/>
    <w:rsid w:val="000F6E0C"/>
    <w:rsid w:val="000F7C27"/>
    <w:rsid w:val="00100846"/>
    <w:rsid w:val="001046C6"/>
    <w:rsid w:val="00105F42"/>
    <w:rsid w:val="00106CBC"/>
    <w:rsid w:val="00110F8D"/>
    <w:rsid w:val="00112898"/>
    <w:rsid w:val="001139B7"/>
    <w:rsid w:val="00114E5C"/>
    <w:rsid w:val="00117AFC"/>
    <w:rsid w:val="001221A8"/>
    <w:rsid w:val="001229AC"/>
    <w:rsid w:val="001248C4"/>
    <w:rsid w:val="0013058A"/>
    <w:rsid w:val="00131A74"/>
    <w:rsid w:val="00140432"/>
    <w:rsid w:val="0014095B"/>
    <w:rsid w:val="00141594"/>
    <w:rsid w:val="00141CB1"/>
    <w:rsid w:val="001426B5"/>
    <w:rsid w:val="00144F02"/>
    <w:rsid w:val="00150C3B"/>
    <w:rsid w:val="00151982"/>
    <w:rsid w:val="001526F1"/>
    <w:rsid w:val="00153303"/>
    <w:rsid w:val="001541F4"/>
    <w:rsid w:val="001549DF"/>
    <w:rsid w:val="00160964"/>
    <w:rsid w:val="001617F8"/>
    <w:rsid w:val="00161E4E"/>
    <w:rsid w:val="001629F2"/>
    <w:rsid w:val="00162E3A"/>
    <w:rsid w:val="00166E24"/>
    <w:rsid w:val="00170EAB"/>
    <w:rsid w:val="001731DB"/>
    <w:rsid w:val="00174DC8"/>
    <w:rsid w:val="00175D31"/>
    <w:rsid w:val="00176B6C"/>
    <w:rsid w:val="00183051"/>
    <w:rsid w:val="0018382C"/>
    <w:rsid w:val="00184813"/>
    <w:rsid w:val="00184D90"/>
    <w:rsid w:val="00190802"/>
    <w:rsid w:val="00190A3D"/>
    <w:rsid w:val="00190B7C"/>
    <w:rsid w:val="00192E33"/>
    <w:rsid w:val="00193215"/>
    <w:rsid w:val="0019436B"/>
    <w:rsid w:val="00196119"/>
    <w:rsid w:val="001972EF"/>
    <w:rsid w:val="001A6C26"/>
    <w:rsid w:val="001A7509"/>
    <w:rsid w:val="001B17C8"/>
    <w:rsid w:val="001B3E1E"/>
    <w:rsid w:val="001B544F"/>
    <w:rsid w:val="001C2124"/>
    <w:rsid w:val="001C410F"/>
    <w:rsid w:val="001C59F0"/>
    <w:rsid w:val="001C6A26"/>
    <w:rsid w:val="001C7DAB"/>
    <w:rsid w:val="001D548B"/>
    <w:rsid w:val="001D5A6E"/>
    <w:rsid w:val="001D658A"/>
    <w:rsid w:val="001E1DE4"/>
    <w:rsid w:val="001E375E"/>
    <w:rsid w:val="001E3889"/>
    <w:rsid w:val="001E5487"/>
    <w:rsid w:val="001E70BF"/>
    <w:rsid w:val="001F0BC7"/>
    <w:rsid w:val="00200B95"/>
    <w:rsid w:val="00200C01"/>
    <w:rsid w:val="00201E0A"/>
    <w:rsid w:val="00202B79"/>
    <w:rsid w:val="00202BEB"/>
    <w:rsid w:val="00204132"/>
    <w:rsid w:val="002041FE"/>
    <w:rsid w:val="002055D8"/>
    <w:rsid w:val="00205B8F"/>
    <w:rsid w:val="002068FE"/>
    <w:rsid w:val="00210457"/>
    <w:rsid w:val="00213169"/>
    <w:rsid w:val="002177D9"/>
    <w:rsid w:val="0022047A"/>
    <w:rsid w:val="002222BC"/>
    <w:rsid w:val="002232F2"/>
    <w:rsid w:val="00224186"/>
    <w:rsid w:val="002241A7"/>
    <w:rsid w:val="002250EA"/>
    <w:rsid w:val="002326F9"/>
    <w:rsid w:val="002371BC"/>
    <w:rsid w:val="002372F9"/>
    <w:rsid w:val="002374D2"/>
    <w:rsid w:val="002376B7"/>
    <w:rsid w:val="00240194"/>
    <w:rsid w:val="002427E4"/>
    <w:rsid w:val="00242F86"/>
    <w:rsid w:val="00244C9B"/>
    <w:rsid w:val="00245FAD"/>
    <w:rsid w:val="002471C0"/>
    <w:rsid w:val="00252467"/>
    <w:rsid w:val="0025291E"/>
    <w:rsid w:val="00253302"/>
    <w:rsid w:val="00253421"/>
    <w:rsid w:val="00256974"/>
    <w:rsid w:val="0025713F"/>
    <w:rsid w:val="002575FB"/>
    <w:rsid w:val="00270AB5"/>
    <w:rsid w:val="00272469"/>
    <w:rsid w:val="00275709"/>
    <w:rsid w:val="00281107"/>
    <w:rsid w:val="00284250"/>
    <w:rsid w:val="0028661B"/>
    <w:rsid w:val="002877CC"/>
    <w:rsid w:val="002902EE"/>
    <w:rsid w:val="0029219A"/>
    <w:rsid w:val="002923BF"/>
    <w:rsid w:val="002945C7"/>
    <w:rsid w:val="00296DA0"/>
    <w:rsid w:val="00297A9E"/>
    <w:rsid w:val="002A1069"/>
    <w:rsid w:val="002A374A"/>
    <w:rsid w:val="002A389E"/>
    <w:rsid w:val="002A40C1"/>
    <w:rsid w:val="002A7326"/>
    <w:rsid w:val="002B2F0E"/>
    <w:rsid w:val="002B30FD"/>
    <w:rsid w:val="002B3BC0"/>
    <w:rsid w:val="002C401F"/>
    <w:rsid w:val="002C410A"/>
    <w:rsid w:val="002C5B6F"/>
    <w:rsid w:val="002C79CF"/>
    <w:rsid w:val="002C7FE8"/>
    <w:rsid w:val="002D1A89"/>
    <w:rsid w:val="002D251D"/>
    <w:rsid w:val="002D481E"/>
    <w:rsid w:val="002D4B8C"/>
    <w:rsid w:val="002D4E29"/>
    <w:rsid w:val="002D59FF"/>
    <w:rsid w:val="002E4816"/>
    <w:rsid w:val="002E6197"/>
    <w:rsid w:val="002F00ED"/>
    <w:rsid w:val="002F1393"/>
    <w:rsid w:val="002F570E"/>
    <w:rsid w:val="002F5934"/>
    <w:rsid w:val="002F638F"/>
    <w:rsid w:val="002F6438"/>
    <w:rsid w:val="002F6470"/>
    <w:rsid w:val="002F65D9"/>
    <w:rsid w:val="002F6C8E"/>
    <w:rsid w:val="002F7233"/>
    <w:rsid w:val="002F7F97"/>
    <w:rsid w:val="00305935"/>
    <w:rsid w:val="00307CB9"/>
    <w:rsid w:val="00310A8B"/>
    <w:rsid w:val="00310B78"/>
    <w:rsid w:val="00311B2D"/>
    <w:rsid w:val="00311FE8"/>
    <w:rsid w:val="003123DC"/>
    <w:rsid w:val="00312D52"/>
    <w:rsid w:val="00313E4C"/>
    <w:rsid w:val="00314E97"/>
    <w:rsid w:val="003161D3"/>
    <w:rsid w:val="00316EBE"/>
    <w:rsid w:val="00317157"/>
    <w:rsid w:val="00317F2D"/>
    <w:rsid w:val="00322666"/>
    <w:rsid w:val="00324CDC"/>
    <w:rsid w:val="00327DC8"/>
    <w:rsid w:val="0033188B"/>
    <w:rsid w:val="00331C9E"/>
    <w:rsid w:val="00332537"/>
    <w:rsid w:val="00332AFC"/>
    <w:rsid w:val="00334861"/>
    <w:rsid w:val="00337C6D"/>
    <w:rsid w:val="00341388"/>
    <w:rsid w:val="00343BCA"/>
    <w:rsid w:val="00343CA9"/>
    <w:rsid w:val="003450E0"/>
    <w:rsid w:val="00345378"/>
    <w:rsid w:val="003517BF"/>
    <w:rsid w:val="00353E38"/>
    <w:rsid w:val="003562C2"/>
    <w:rsid w:val="00357698"/>
    <w:rsid w:val="00360049"/>
    <w:rsid w:val="00361E2E"/>
    <w:rsid w:val="00362B30"/>
    <w:rsid w:val="00363098"/>
    <w:rsid w:val="00364A9F"/>
    <w:rsid w:val="003657D1"/>
    <w:rsid w:val="00367D54"/>
    <w:rsid w:val="00370051"/>
    <w:rsid w:val="00370BD2"/>
    <w:rsid w:val="00374924"/>
    <w:rsid w:val="00377035"/>
    <w:rsid w:val="0037740F"/>
    <w:rsid w:val="0037790F"/>
    <w:rsid w:val="00382F22"/>
    <w:rsid w:val="00383254"/>
    <w:rsid w:val="00383913"/>
    <w:rsid w:val="00384B00"/>
    <w:rsid w:val="00386659"/>
    <w:rsid w:val="00390857"/>
    <w:rsid w:val="0039141E"/>
    <w:rsid w:val="00391E4C"/>
    <w:rsid w:val="00391E6E"/>
    <w:rsid w:val="00394585"/>
    <w:rsid w:val="00395645"/>
    <w:rsid w:val="00395809"/>
    <w:rsid w:val="00396D63"/>
    <w:rsid w:val="003A19A3"/>
    <w:rsid w:val="003A533A"/>
    <w:rsid w:val="003A6600"/>
    <w:rsid w:val="003A7F51"/>
    <w:rsid w:val="003B07B7"/>
    <w:rsid w:val="003B1152"/>
    <w:rsid w:val="003B19D2"/>
    <w:rsid w:val="003B2B0B"/>
    <w:rsid w:val="003B2E79"/>
    <w:rsid w:val="003B54DC"/>
    <w:rsid w:val="003B6AC1"/>
    <w:rsid w:val="003B7475"/>
    <w:rsid w:val="003C2D6C"/>
    <w:rsid w:val="003C6C3E"/>
    <w:rsid w:val="003D500F"/>
    <w:rsid w:val="003D5802"/>
    <w:rsid w:val="003E0623"/>
    <w:rsid w:val="003E1861"/>
    <w:rsid w:val="003E40EE"/>
    <w:rsid w:val="003F37D7"/>
    <w:rsid w:val="003F6062"/>
    <w:rsid w:val="003F6FF4"/>
    <w:rsid w:val="00400AD6"/>
    <w:rsid w:val="00400ADD"/>
    <w:rsid w:val="00402F6D"/>
    <w:rsid w:val="00404BC2"/>
    <w:rsid w:val="00405ECB"/>
    <w:rsid w:val="00406216"/>
    <w:rsid w:val="00410BA9"/>
    <w:rsid w:val="00411410"/>
    <w:rsid w:val="004129ED"/>
    <w:rsid w:val="00413D24"/>
    <w:rsid w:val="00414D4D"/>
    <w:rsid w:val="00415661"/>
    <w:rsid w:val="00422169"/>
    <w:rsid w:val="00423299"/>
    <w:rsid w:val="00423730"/>
    <w:rsid w:val="00423891"/>
    <w:rsid w:val="0042662F"/>
    <w:rsid w:val="00430AD9"/>
    <w:rsid w:val="0043178B"/>
    <w:rsid w:val="00432BBA"/>
    <w:rsid w:val="004336E9"/>
    <w:rsid w:val="00433E80"/>
    <w:rsid w:val="00434A5C"/>
    <w:rsid w:val="00444664"/>
    <w:rsid w:val="004458B6"/>
    <w:rsid w:val="00445ED7"/>
    <w:rsid w:val="0044655C"/>
    <w:rsid w:val="004508C0"/>
    <w:rsid w:val="00451958"/>
    <w:rsid w:val="00456B9B"/>
    <w:rsid w:val="00456E1D"/>
    <w:rsid w:val="00457E2C"/>
    <w:rsid w:val="00457EC2"/>
    <w:rsid w:val="004671ED"/>
    <w:rsid w:val="004677AC"/>
    <w:rsid w:val="00467E99"/>
    <w:rsid w:val="00475197"/>
    <w:rsid w:val="004754B5"/>
    <w:rsid w:val="004764B6"/>
    <w:rsid w:val="00481FAC"/>
    <w:rsid w:val="004820F7"/>
    <w:rsid w:val="00484DD2"/>
    <w:rsid w:val="0048770F"/>
    <w:rsid w:val="004911F7"/>
    <w:rsid w:val="00492F3F"/>
    <w:rsid w:val="00492F8C"/>
    <w:rsid w:val="004935AF"/>
    <w:rsid w:val="00494E3F"/>
    <w:rsid w:val="004966E3"/>
    <w:rsid w:val="004A131D"/>
    <w:rsid w:val="004A18C2"/>
    <w:rsid w:val="004A2BFB"/>
    <w:rsid w:val="004A3AE3"/>
    <w:rsid w:val="004A4937"/>
    <w:rsid w:val="004A5FF5"/>
    <w:rsid w:val="004A6313"/>
    <w:rsid w:val="004A7B86"/>
    <w:rsid w:val="004B2608"/>
    <w:rsid w:val="004B5024"/>
    <w:rsid w:val="004C5177"/>
    <w:rsid w:val="004C607F"/>
    <w:rsid w:val="004C7740"/>
    <w:rsid w:val="004C7FDA"/>
    <w:rsid w:val="004D3CC0"/>
    <w:rsid w:val="004E2EF7"/>
    <w:rsid w:val="004E4014"/>
    <w:rsid w:val="004E4377"/>
    <w:rsid w:val="004E6C05"/>
    <w:rsid w:val="004E7552"/>
    <w:rsid w:val="004F05B2"/>
    <w:rsid w:val="004F14F3"/>
    <w:rsid w:val="004F4A37"/>
    <w:rsid w:val="004F72C0"/>
    <w:rsid w:val="0050128B"/>
    <w:rsid w:val="005017F3"/>
    <w:rsid w:val="00502D1F"/>
    <w:rsid w:val="005032C0"/>
    <w:rsid w:val="005045B8"/>
    <w:rsid w:val="0050562A"/>
    <w:rsid w:val="00512DAF"/>
    <w:rsid w:val="00515A42"/>
    <w:rsid w:val="005175CC"/>
    <w:rsid w:val="00520636"/>
    <w:rsid w:val="00523A16"/>
    <w:rsid w:val="00524CDE"/>
    <w:rsid w:val="0053139C"/>
    <w:rsid w:val="00531D11"/>
    <w:rsid w:val="00532ECC"/>
    <w:rsid w:val="00532ED9"/>
    <w:rsid w:val="005336C8"/>
    <w:rsid w:val="00535B20"/>
    <w:rsid w:val="005367D4"/>
    <w:rsid w:val="005426D6"/>
    <w:rsid w:val="00543726"/>
    <w:rsid w:val="00544AFB"/>
    <w:rsid w:val="00545585"/>
    <w:rsid w:val="00545624"/>
    <w:rsid w:val="00550127"/>
    <w:rsid w:val="00550991"/>
    <w:rsid w:val="0055178B"/>
    <w:rsid w:val="00553C2B"/>
    <w:rsid w:val="00553E14"/>
    <w:rsid w:val="0055519D"/>
    <w:rsid w:val="005572E7"/>
    <w:rsid w:val="005573F5"/>
    <w:rsid w:val="00557A2C"/>
    <w:rsid w:val="00557FDB"/>
    <w:rsid w:val="005633AB"/>
    <w:rsid w:val="005662DA"/>
    <w:rsid w:val="00567516"/>
    <w:rsid w:val="005709C6"/>
    <w:rsid w:val="00572876"/>
    <w:rsid w:val="00575285"/>
    <w:rsid w:val="005758EA"/>
    <w:rsid w:val="005778B5"/>
    <w:rsid w:val="00581E21"/>
    <w:rsid w:val="00581F3C"/>
    <w:rsid w:val="00582B4C"/>
    <w:rsid w:val="00586313"/>
    <w:rsid w:val="0058748A"/>
    <w:rsid w:val="005877F1"/>
    <w:rsid w:val="0058781E"/>
    <w:rsid w:val="00592A8C"/>
    <w:rsid w:val="0059693D"/>
    <w:rsid w:val="00597793"/>
    <w:rsid w:val="005A09D6"/>
    <w:rsid w:val="005A0C53"/>
    <w:rsid w:val="005A14E6"/>
    <w:rsid w:val="005A160A"/>
    <w:rsid w:val="005A2961"/>
    <w:rsid w:val="005A3A74"/>
    <w:rsid w:val="005A60BE"/>
    <w:rsid w:val="005B1C75"/>
    <w:rsid w:val="005B617C"/>
    <w:rsid w:val="005B6C4E"/>
    <w:rsid w:val="005C2C7B"/>
    <w:rsid w:val="005C4A0D"/>
    <w:rsid w:val="005C526E"/>
    <w:rsid w:val="005D2C4E"/>
    <w:rsid w:val="005D3A32"/>
    <w:rsid w:val="005D5E75"/>
    <w:rsid w:val="005E13A0"/>
    <w:rsid w:val="005E2354"/>
    <w:rsid w:val="005E3352"/>
    <w:rsid w:val="005E67B9"/>
    <w:rsid w:val="005E7260"/>
    <w:rsid w:val="005F1D3B"/>
    <w:rsid w:val="00600404"/>
    <w:rsid w:val="00600CE9"/>
    <w:rsid w:val="00604627"/>
    <w:rsid w:val="006129EC"/>
    <w:rsid w:val="00613E7F"/>
    <w:rsid w:val="00615885"/>
    <w:rsid w:val="00616AE0"/>
    <w:rsid w:val="00617902"/>
    <w:rsid w:val="00617E07"/>
    <w:rsid w:val="00623C39"/>
    <w:rsid w:val="00626DF8"/>
    <w:rsid w:val="00626E70"/>
    <w:rsid w:val="00631752"/>
    <w:rsid w:val="00631797"/>
    <w:rsid w:val="0063715F"/>
    <w:rsid w:val="006426D1"/>
    <w:rsid w:val="00642B0F"/>
    <w:rsid w:val="00643876"/>
    <w:rsid w:val="0064444B"/>
    <w:rsid w:val="006517F3"/>
    <w:rsid w:val="00651B13"/>
    <w:rsid w:val="006531B4"/>
    <w:rsid w:val="00654D35"/>
    <w:rsid w:val="00655BD4"/>
    <w:rsid w:val="00656079"/>
    <w:rsid w:val="006573C0"/>
    <w:rsid w:val="0066287D"/>
    <w:rsid w:val="00663C9B"/>
    <w:rsid w:val="00665D9A"/>
    <w:rsid w:val="00666A10"/>
    <w:rsid w:val="00667722"/>
    <w:rsid w:val="00670229"/>
    <w:rsid w:val="006720D2"/>
    <w:rsid w:val="0068050D"/>
    <w:rsid w:val="00681D6D"/>
    <w:rsid w:val="00682596"/>
    <w:rsid w:val="00682EE1"/>
    <w:rsid w:val="00684D02"/>
    <w:rsid w:val="006879F6"/>
    <w:rsid w:val="00690B18"/>
    <w:rsid w:val="006911D0"/>
    <w:rsid w:val="0069622B"/>
    <w:rsid w:val="00696869"/>
    <w:rsid w:val="00696B51"/>
    <w:rsid w:val="006A0782"/>
    <w:rsid w:val="006A0C2B"/>
    <w:rsid w:val="006A1128"/>
    <w:rsid w:val="006A1E2E"/>
    <w:rsid w:val="006A4312"/>
    <w:rsid w:val="006A469C"/>
    <w:rsid w:val="006A5A3D"/>
    <w:rsid w:val="006A5D9F"/>
    <w:rsid w:val="006A7A9D"/>
    <w:rsid w:val="006B7315"/>
    <w:rsid w:val="006C047E"/>
    <w:rsid w:val="006C24D8"/>
    <w:rsid w:val="006C2596"/>
    <w:rsid w:val="006C34B1"/>
    <w:rsid w:val="006C7971"/>
    <w:rsid w:val="006D1B45"/>
    <w:rsid w:val="006E000A"/>
    <w:rsid w:val="006E0AE2"/>
    <w:rsid w:val="006E3101"/>
    <w:rsid w:val="006E36BB"/>
    <w:rsid w:val="006E5940"/>
    <w:rsid w:val="006E62BE"/>
    <w:rsid w:val="006F2669"/>
    <w:rsid w:val="006F2E31"/>
    <w:rsid w:val="006F41D1"/>
    <w:rsid w:val="007035A2"/>
    <w:rsid w:val="00704C6A"/>
    <w:rsid w:val="0071473C"/>
    <w:rsid w:val="00717730"/>
    <w:rsid w:val="0071781A"/>
    <w:rsid w:val="00717AAC"/>
    <w:rsid w:val="00717B77"/>
    <w:rsid w:val="0072057F"/>
    <w:rsid w:val="0072225F"/>
    <w:rsid w:val="00722682"/>
    <w:rsid w:val="00723BDF"/>
    <w:rsid w:val="00724029"/>
    <w:rsid w:val="0072462C"/>
    <w:rsid w:val="00725441"/>
    <w:rsid w:val="0072627C"/>
    <w:rsid w:val="00726528"/>
    <w:rsid w:val="00727A95"/>
    <w:rsid w:val="00732359"/>
    <w:rsid w:val="0073337F"/>
    <w:rsid w:val="00733ACC"/>
    <w:rsid w:val="00733C0F"/>
    <w:rsid w:val="00736207"/>
    <w:rsid w:val="00742664"/>
    <w:rsid w:val="007430B2"/>
    <w:rsid w:val="0074733E"/>
    <w:rsid w:val="0075196D"/>
    <w:rsid w:val="00753002"/>
    <w:rsid w:val="00753915"/>
    <w:rsid w:val="0075472E"/>
    <w:rsid w:val="00754F03"/>
    <w:rsid w:val="00755476"/>
    <w:rsid w:val="00757E31"/>
    <w:rsid w:val="00760919"/>
    <w:rsid w:val="00761789"/>
    <w:rsid w:val="00762740"/>
    <w:rsid w:val="00764B76"/>
    <w:rsid w:val="00764D26"/>
    <w:rsid w:val="00765094"/>
    <w:rsid w:val="00766E48"/>
    <w:rsid w:val="0077010D"/>
    <w:rsid w:val="0078035F"/>
    <w:rsid w:val="007804E3"/>
    <w:rsid w:val="0078057C"/>
    <w:rsid w:val="00780757"/>
    <w:rsid w:val="00781D57"/>
    <w:rsid w:val="0078509B"/>
    <w:rsid w:val="00786424"/>
    <w:rsid w:val="0078670A"/>
    <w:rsid w:val="00787564"/>
    <w:rsid w:val="00790219"/>
    <w:rsid w:val="0079081B"/>
    <w:rsid w:val="00792478"/>
    <w:rsid w:val="00793525"/>
    <w:rsid w:val="00793BB9"/>
    <w:rsid w:val="007948D2"/>
    <w:rsid w:val="0079706C"/>
    <w:rsid w:val="007A0B9D"/>
    <w:rsid w:val="007A3EC4"/>
    <w:rsid w:val="007A45E6"/>
    <w:rsid w:val="007A59F1"/>
    <w:rsid w:val="007A67CF"/>
    <w:rsid w:val="007A763B"/>
    <w:rsid w:val="007B2BF5"/>
    <w:rsid w:val="007B36DD"/>
    <w:rsid w:val="007B59B4"/>
    <w:rsid w:val="007B62D3"/>
    <w:rsid w:val="007B7E9D"/>
    <w:rsid w:val="007B7FF5"/>
    <w:rsid w:val="007C2989"/>
    <w:rsid w:val="007C5000"/>
    <w:rsid w:val="007C53DB"/>
    <w:rsid w:val="007C600D"/>
    <w:rsid w:val="007D4AFD"/>
    <w:rsid w:val="007D4BF7"/>
    <w:rsid w:val="007D7729"/>
    <w:rsid w:val="007E261A"/>
    <w:rsid w:val="007E2DA5"/>
    <w:rsid w:val="007E2EA5"/>
    <w:rsid w:val="007E580D"/>
    <w:rsid w:val="007E6740"/>
    <w:rsid w:val="007F56FC"/>
    <w:rsid w:val="007F6FE3"/>
    <w:rsid w:val="007F7D61"/>
    <w:rsid w:val="00800C81"/>
    <w:rsid w:val="008037B5"/>
    <w:rsid w:val="00806C5E"/>
    <w:rsid w:val="00807926"/>
    <w:rsid w:val="00810577"/>
    <w:rsid w:val="00811C20"/>
    <w:rsid w:val="00820310"/>
    <w:rsid w:val="008257AD"/>
    <w:rsid w:val="00825D52"/>
    <w:rsid w:val="00834062"/>
    <w:rsid w:val="0083447B"/>
    <w:rsid w:val="00835403"/>
    <w:rsid w:val="00835F8D"/>
    <w:rsid w:val="00837141"/>
    <w:rsid w:val="00837408"/>
    <w:rsid w:val="00841B81"/>
    <w:rsid w:val="00842AEA"/>
    <w:rsid w:val="00843143"/>
    <w:rsid w:val="008469F5"/>
    <w:rsid w:val="008469F6"/>
    <w:rsid w:val="00847A09"/>
    <w:rsid w:val="008578B1"/>
    <w:rsid w:val="008608DA"/>
    <w:rsid w:val="00860D40"/>
    <w:rsid w:val="00860FD3"/>
    <w:rsid w:val="00862202"/>
    <w:rsid w:val="00867B01"/>
    <w:rsid w:val="0087143C"/>
    <w:rsid w:val="008728EB"/>
    <w:rsid w:val="00873CAA"/>
    <w:rsid w:val="0087413F"/>
    <w:rsid w:val="00876581"/>
    <w:rsid w:val="008779C1"/>
    <w:rsid w:val="00880EE4"/>
    <w:rsid w:val="0088135C"/>
    <w:rsid w:val="0088197D"/>
    <w:rsid w:val="008822E2"/>
    <w:rsid w:val="00886565"/>
    <w:rsid w:val="0088732B"/>
    <w:rsid w:val="008913CE"/>
    <w:rsid w:val="00895294"/>
    <w:rsid w:val="0089586B"/>
    <w:rsid w:val="00895DEE"/>
    <w:rsid w:val="00896CC6"/>
    <w:rsid w:val="00897237"/>
    <w:rsid w:val="008A0DE2"/>
    <w:rsid w:val="008A0F92"/>
    <w:rsid w:val="008A4AA6"/>
    <w:rsid w:val="008A5463"/>
    <w:rsid w:val="008A5983"/>
    <w:rsid w:val="008A6ED9"/>
    <w:rsid w:val="008A7398"/>
    <w:rsid w:val="008B15EC"/>
    <w:rsid w:val="008B2C9F"/>
    <w:rsid w:val="008B39DD"/>
    <w:rsid w:val="008B7EC2"/>
    <w:rsid w:val="008C1248"/>
    <w:rsid w:val="008C2042"/>
    <w:rsid w:val="008C2D58"/>
    <w:rsid w:val="008C6900"/>
    <w:rsid w:val="008D5232"/>
    <w:rsid w:val="008D798B"/>
    <w:rsid w:val="008E17A0"/>
    <w:rsid w:val="008E1E7C"/>
    <w:rsid w:val="008E733A"/>
    <w:rsid w:val="008F0D42"/>
    <w:rsid w:val="008F1275"/>
    <w:rsid w:val="008F1C4C"/>
    <w:rsid w:val="008F2FA1"/>
    <w:rsid w:val="008F5152"/>
    <w:rsid w:val="008F53DD"/>
    <w:rsid w:val="008F7106"/>
    <w:rsid w:val="008F7A37"/>
    <w:rsid w:val="00901429"/>
    <w:rsid w:val="00902108"/>
    <w:rsid w:val="00902F25"/>
    <w:rsid w:val="00904922"/>
    <w:rsid w:val="00904F28"/>
    <w:rsid w:val="00905DCC"/>
    <w:rsid w:val="009067C3"/>
    <w:rsid w:val="0091004E"/>
    <w:rsid w:val="009116F1"/>
    <w:rsid w:val="00912D8F"/>
    <w:rsid w:val="009148EB"/>
    <w:rsid w:val="00921E99"/>
    <w:rsid w:val="00922756"/>
    <w:rsid w:val="00924CF2"/>
    <w:rsid w:val="0092673E"/>
    <w:rsid w:val="00927025"/>
    <w:rsid w:val="009274A0"/>
    <w:rsid w:val="00927DF6"/>
    <w:rsid w:val="00930E3B"/>
    <w:rsid w:val="00932E8C"/>
    <w:rsid w:val="009334FE"/>
    <w:rsid w:val="009410EA"/>
    <w:rsid w:val="009416E5"/>
    <w:rsid w:val="009431B4"/>
    <w:rsid w:val="00945C03"/>
    <w:rsid w:val="009541FC"/>
    <w:rsid w:val="0096385D"/>
    <w:rsid w:val="0096392E"/>
    <w:rsid w:val="00963EAC"/>
    <w:rsid w:val="0096678A"/>
    <w:rsid w:val="00970D6E"/>
    <w:rsid w:val="00970E6A"/>
    <w:rsid w:val="00972C3B"/>
    <w:rsid w:val="00973F6B"/>
    <w:rsid w:val="0097522E"/>
    <w:rsid w:val="0097592F"/>
    <w:rsid w:val="00980EB8"/>
    <w:rsid w:val="0098114B"/>
    <w:rsid w:val="00981743"/>
    <w:rsid w:val="00984108"/>
    <w:rsid w:val="009841F5"/>
    <w:rsid w:val="00984B9F"/>
    <w:rsid w:val="00987E56"/>
    <w:rsid w:val="0099224C"/>
    <w:rsid w:val="0099256A"/>
    <w:rsid w:val="009963DD"/>
    <w:rsid w:val="009A20E2"/>
    <w:rsid w:val="009A33DE"/>
    <w:rsid w:val="009A4649"/>
    <w:rsid w:val="009A54CF"/>
    <w:rsid w:val="009B1EA1"/>
    <w:rsid w:val="009B3455"/>
    <w:rsid w:val="009B35F2"/>
    <w:rsid w:val="009B3F68"/>
    <w:rsid w:val="009B62D7"/>
    <w:rsid w:val="009B656E"/>
    <w:rsid w:val="009B66F4"/>
    <w:rsid w:val="009B7CE5"/>
    <w:rsid w:val="009C19AA"/>
    <w:rsid w:val="009C1F75"/>
    <w:rsid w:val="009D08D1"/>
    <w:rsid w:val="009E1937"/>
    <w:rsid w:val="009E46CF"/>
    <w:rsid w:val="009E5F71"/>
    <w:rsid w:val="009F4E88"/>
    <w:rsid w:val="009F601E"/>
    <w:rsid w:val="009F6250"/>
    <w:rsid w:val="009F76DB"/>
    <w:rsid w:val="009F7D44"/>
    <w:rsid w:val="00A00172"/>
    <w:rsid w:val="00A035C2"/>
    <w:rsid w:val="00A04516"/>
    <w:rsid w:val="00A04DFE"/>
    <w:rsid w:val="00A07572"/>
    <w:rsid w:val="00A13472"/>
    <w:rsid w:val="00A151FD"/>
    <w:rsid w:val="00A17B66"/>
    <w:rsid w:val="00A208E6"/>
    <w:rsid w:val="00A234D1"/>
    <w:rsid w:val="00A2428F"/>
    <w:rsid w:val="00A24819"/>
    <w:rsid w:val="00A25FD1"/>
    <w:rsid w:val="00A26053"/>
    <w:rsid w:val="00A263F2"/>
    <w:rsid w:val="00A26E35"/>
    <w:rsid w:val="00A30613"/>
    <w:rsid w:val="00A31BCB"/>
    <w:rsid w:val="00A32194"/>
    <w:rsid w:val="00A3579B"/>
    <w:rsid w:val="00A36F3F"/>
    <w:rsid w:val="00A42EAA"/>
    <w:rsid w:val="00A4533F"/>
    <w:rsid w:val="00A4758F"/>
    <w:rsid w:val="00A47D1E"/>
    <w:rsid w:val="00A51E6F"/>
    <w:rsid w:val="00A5244C"/>
    <w:rsid w:val="00A52D90"/>
    <w:rsid w:val="00A5491F"/>
    <w:rsid w:val="00A55C0C"/>
    <w:rsid w:val="00A57071"/>
    <w:rsid w:val="00A577A4"/>
    <w:rsid w:val="00A60450"/>
    <w:rsid w:val="00A63973"/>
    <w:rsid w:val="00A65151"/>
    <w:rsid w:val="00A65F8F"/>
    <w:rsid w:val="00A6681F"/>
    <w:rsid w:val="00A7439B"/>
    <w:rsid w:val="00A74B50"/>
    <w:rsid w:val="00A80B3C"/>
    <w:rsid w:val="00A82116"/>
    <w:rsid w:val="00A8274F"/>
    <w:rsid w:val="00A83D29"/>
    <w:rsid w:val="00A90403"/>
    <w:rsid w:val="00A9070A"/>
    <w:rsid w:val="00A90A9A"/>
    <w:rsid w:val="00A915DC"/>
    <w:rsid w:val="00A96E6B"/>
    <w:rsid w:val="00AA16CD"/>
    <w:rsid w:val="00AA25EC"/>
    <w:rsid w:val="00AA2E49"/>
    <w:rsid w:val="00AA5FED"/>
    <w:rsid w:val="00AB0005"/>
    <w:rsid w:val="00AB24F6"/>
    <w:rsid w:val="00AB375B"/>
    <w:rsid w:val="00AB514C"/>
    <w:rsid w:val="00AB5F53"/>
    <w:rsid w:val="00AC01C7"/>
    <w:rsid w:val="00AC1D1E"/>
    <w:rsid w:val="00AC1FF1"/>
    <w:rsid w:val="00AC2915"/>
    <w:rsid w:val="00AC576E"/>
    <w:rsid w:val="00AC6996"/>
    <w:rsid w:val="00AC71F9"/>
    <w:rsid w:val="00AD0FFF"/>
    <w:rsid w:val="00AD2978"/>
    <w:rsid w:val="00AD2DE4"/>
    <w:rsid w:val="00AD43E9"/>
    <w:rsid w:val="00AE07E9"/>
    <w:rsid w:val="00AE0A96"/>
    <w:rsid w:val="00AE185F"/>
    <w:rsid w:val="00AE1F6F"/>
    <w:rsid w:val="00AE4C7B"/>
    <w:rsid w:val="00AE558C"/>
    <w:rsid w:val="00AE579A"/>
    <w:rsid w:val="00AF117F"/>
    <w:rsid w:val="00AF1BED"/>
    <w:rsid w:val="00AF251B"/>
    <w:rsid w:val="00AF6120"/>
    <w:rsid w:val="00AF70DD"/>
    <w:rsid w:val="00AF79E5"/>
    <w:rsid w:val="00B02097"/>
    <w:rsid w:val="00B03CEF"/>
    <w:rsid w:val="00B14761"/>
    <w:rsid w:val="00B150CB"/>
    <w:rsid w:val="00B1568F"/>
    <w:rsid w:val="00B16560"/>
    <w:rsid w:val="00B20B06"/>
    <w:rsid w:val="00B22343"/>
    <w:rsid w:val="00B248A5"/>
    <w:rsid w:val="00B255F9"/>
    <w:rsid w:val="00B25DE4"/>
    <w:rsid w:val="00B322B6"/>
    <w:rsid w:val="00B3315C"/>
    <w:rsid w:val="00B332D7"/>
    <w:rsid w:val="00B34190"/>
    <w:rsid w:val="00B34D8C"/>
    <w:rsid w:val="00B35114"/>
    <w:rsid w:val="00B35FDB"/>
    <w:rsid w:val="00B435CE"/>
    <w:rsid w:val="00B46D06"/>
    <w:rsid w:val="00B475B9"/>
    <w:rsid w:val="00B47D13"/>
    <w:rsid w:val="00B62BF5"/>
    <w:rsid w:val="00B640A6"/>
    <w:rsid w:val="00B702B4"/>
    <w:rsid w:val="00B725EE"/>
    <w:rsid w:val="00B75F04"/>
    <w:rsid w:val="00B76858"/>
    <w:rsid w:val="00B838D5"/>
    <w:rsid w:val="00B84B11"/>
    <w:rsid w:val="00B8510F"/>
    <w:rsid w:val="00B95DB9"/>
    <w:rsid w:val="00B95F3D"/>
    <w:rsid w:val="00B96D10"/>
    <w:rsid w:val="00B97BAE"/>
    <w:rsid w:val="00BA33B3"/>
    <w:rsid w:val="00BA3F35"/>
    <w:rsid w:val="00BA7EB6"/>
    <w:rsid w:val="00BB0D05"/>
    <w:rsid w:val="00BB34CD"/>
    <w:rsid w:val="00BC1330"/>
    <w:rsid w:val="00BC1406"/>
    <w:rsid w:val="00BC2947"/>
    <w:rsid w:val="00BC4202"/>
    <w:rsid w:val="00BD2AB1"/>
    <w:rsid w:val="00BD4843"/>
    <w:rsid w:val="00BD50EC"/>
    <w:rsid w:val="00BE0D3A"/>
    <w:rsid w:val="00BE1C8A"/>
    <w:rsid w:val="00BE383F"/>
    <w:rsid w:val="00BE4742"/>
    <w:rsid w:val="00BE58F9"/>
    <w:rsid w:val="00BF273E"/>
    <w:rsid w:val="00BF2F26"/>
    <w:rsid w:val="00BF377E"/>
    <w:rsid w:val="00BF4CFB"/>
    <w:rsid w:val="00BF53E2"/>
    <w:rsid w:val="00C02F80"/>
    <w:rsid w:val="00C035C7"/>
    <w:rsid w:val="00C03C9C"/>
    <w:rsid w:val="00C04FF5"/>
    <w:rsid w:val="00C055D3"/>
    <w:rsid w:val="00C067B4"/>
    <w:rsid w:val="00C07F28"/>
    <w:rsid w:val="00C11E08"/>
    <w:rsid w:val="00C1380E"/>
    <w:rsid w:val="00C14914"/>
    <w:rsid w:val="00C153C7"/>
    <w:rsid w:val="00C1595C"/>
    <w:rsid w:val="00C16036"/>
    <w:rsid w:val="00C1623E"/>
    <w:rsid w:val="00C23AAA"/>
    <w:rsid w:val="00C23F5B"/>
    <w:rsid w:val="00C30893"/>
    <w:rsid w:val="00C31146"/>
    <w:rsid w:val="00C3147B"/>
    <w:rsid w:val="00C3375E"/>
    <w:rsid w:val="00C33EA0"/>
    <w:rsid w:val="00C35052"/>
    <w:rsid w:val="00C42DBE"/>
    <w:rsid w:val="00C43C5C"/>
    <w:rsid w:val="00C4590E"/>
    <w:rsid w:val="00C46812"/>
    <w:rsid w:val="00C5085A"/>
    <w:rsid w:val="00C50CF4"/>
    <w:rsid w:val="00C52E24"/>
    <w:rsid w:val="00C53D22"/>
    <w:rsid w:val="00C53D87"/>
    <w:rsid w:val="00C542EC"/>
    <w:rsid w:val="00C62404"/>
    <w:rsid w:val="00C64A8A"/>
    <w:rsid w:val="00C66181"/>
    <w:rsid w:val="00C66DB9"/>
    <w:rsid w:val="00C6715D"/>
    <w:rsid w:val="00C71EC7"/>
    <w:rsid w:val="00C739A9"/>
    <w:rsid w:val="00C73D71"/>
    <w:rsid w:val="00C7494F"/>
    <w:rsid w:val="00C75269"/>
    <w:rsid w:val="00C7547F"/>
    <w:rsid w:val="00C77854"/>
    <w:rsid w:val="00C80069"/>
    <w:rsid w:val="00C80D44"/>
    <w:rsid w:val="00C8276B"/>
    <w:rsid w:val="00C8297C"/>
    <w:rsid w:val="00C846A4"/>
    <w:rsid w:val="00C8522E"/>
    <w:rsid w:val="00C875EB"/>
    <w:rsid w:val="00C901CF"/>
    <w:rsid w:val="00C92C20"/>
    <w:rsid w:val="00C9305D"/>
    <w:rsid w:val="00C9475C"/>
    <w:rsid w:val="00CA131A"/>
    <w:rsid w:val="00CA2E60"/>
    <w:rsid w:val="00CA3901"/>
    <w:rsid w:val="00CB4F54"/>
    <w:rsid w:val="00CB52C7"/>
    <w:rsid w:val="00CB6AEB"/>
    <w:rsid w:val="00CC020A"/>
    <w:rsid w:val="00CC25C6"/>
    <w:rsid w:val="00CC58A1"/>
    <w:rsid w:val="00CC73CB"/>
    <w:rsid w:val="00CD3510"/>
    <w:rsid w:val="00CD5BEF"/>
    <w:rsid w:val="00CD69B4"/>
    <w:rsid w:val="00CD6F55"/>
    <w:rsid w:val="00CD774A"/>
    <w:rsid w:val="00CD7A11"/>
    <w:rsid w:val="00CD7CA9"/>
    <w:rsid w:val="00CD7ED0"/>
    <w:rsid w:val="00CE0DC1"/>
    <w:rsid w:val="00CE35B4"/>
    <w:rsid w:val="00CE3AA5"/>
    <w:rsid w:val="00CE4538"/>
    <w:rsid w:val="00CE5299"/>
    <w:rsid w:val="00CF0677"/>
    <w:rsid w:val="00CF2465"/>
    <w:rsid w:val="00CF3EC9"/>
    <w:rsid w:val="00CF448F"/>
    <w:rsid w:val="00CF5D74"/>
    <w:rsid w:val="00CF6875"/>
    <w:rsid w:val="00D0013E"/>
    <w:rsid w:val="00D004D4"/>
    <w:rsid w:val="00D00E7A"/>
    <w:rsid w:val="00D01115"/>
    <w:rsid w:val="00D01C8F"/>
    <w:rsid w:val="00D01FE7"/>
    <w:rsid w:val="00D040E5"/>
    <w:rsid w:val="00D0614C"/>
    <w:rsid w:val="00D06EA1"/>
    <w:rsid w:val="00D10E63"/>
    <w:rsid w:val="00D1137E"/>
    <w:rsid w:val="00D12386"/>
    <w:rsid w:val="00D14A4F"/>
    <w:rsid w:val="00D15E4A"/>
    <w:rsid w:val="00D16313"/>
    <w:rsid w:val="00D16B91"/>
    <w:rsid w:val="00D24F79"/>
    <w:rsid w:val="00D263DB"/>
    <w:rsid w:val="00D32F3C"/>
    <w:rsid w:val="00D33A7F"/>
    <w:rsid w:val="00D3544E"/>
    <w:rsid w:val="00D361E9"/>
    <w:rsid w:val="00D36714"/>
    <w:rsid w:val="00D4084B"/>
    <w:rsid w:val="00D42A2D"/>
    <w:rsid w:val="00D43160"/>
    <w:rsid w:val="00D431D2"/>
    <w:rsid w:val="00D43535"/>
    <w:rsid w:val="00D45754"/>
    <w:rsid w:val="00D45871"/>
    <w:rsid w:val="00D46E06"/>
    <w:rsid w:val="00D50B2B"/>
    <w:rsid w:val="00D51FCA"/>
    <w:rsid w:val="00D5733D"/>
    <w:rsid w:val="00D60CD0"/>
    <w:rsid w:val="00D65F3A"/>
    <w:rsid w:val="00D675F9"/>
    <w:rsid w:val="00D71B12"/>
    <w:rsid w:val="00D74358"/>
    <w:rsid w:val="00D9103D"/>
    <w:rsid w:val="00D935B8"/>
    <w:rsid w:val="00DA14BF"/>
    <w:rsid w:val="00DA1597"/>
    <w:rsid w:val="00DA218E"/>
    <w:rsid w:val="00DA3B39"/>
    <w:rsid w:val="00DA4B21"/>
    <w:rsid w:val="00DA530D"/>
    <w:rsid w:val="00DA5C04"/>
    <w:rsid w:val="00DA6A44"/>
    <w:rsid w:val="00DA7D67"/>
    <w:rsid w:val="00DA7DB6"/>
    <w:rsid w:val="00DB442F"/>
    <w:rsid w:val="00DB48E0"/>
    <w:rsid w:val="00DB4B9D"/>
    <w:rsid w:val="00DB5DF9"/>
    <w:rsid w:val="00DB6965"/>
    <w:rsid w:val="00DB6E38"/>
    <w:rsid w:val="00DB7446"/>
    <w:rsid w:val="00DB7AA7"/>
    <w:rsid w:val="00DB7AD4"/>
    <w:rsid w:val="00DC38E7"/>
    <w:rsid w:val="00DC3972"/>
    <w:rsid w:val="00DC6CCA"/>
    <w:rsid w:val="00DD1E8F"/>
    <w:rsid w:val="00DD1EDA"/>
    <w:rsid w:val="00DD2218"/>
    <w:rsid w:val="00DD2A98"/>
    <w:rsid w:val="00DD34F0"/>
    <w:rsid w:val="00DD406A"/>
    <w:rsid w:val="00DD498D"/>
    <w:rsid w:val="00DD7E53"/>
    <w:rsid w:val="00DE0BD3"/>
    <w:rsid w:val="00DE111E"/>
    <w:rsid w:val="00DE19D4"/>
    <w:rsid w:val="00DE259F"/>
    <w:rsid w:val="00DE2866"/>
    <w:rsid w:val="00DE2B33"/>
    <w:rsid w:val="00DE3F22"/>
    <w:rsid w:val="00DE4E92"/>
    <w:rsid w:val="00DE54B8"/>
    <w:rsid w:val="00DF148F"/>
    <w:rsid w:val="00DF1707"/>
    <w:rsid w:val="00DF3AEC"/>
    <w:rsid w:val="00DF3C3A"/>
    <w:rsid w:val="00DF424E"/>
    <w:rsid w:val="00DF46F1"/>
    <w:rsid w:val="00DF53BA"/>
    <w:rsid w:val="00DF5EFE"/>
    <w:rsid w:val="00E02AB1"/>
    <w:rsid w:val="00E04820"/>
    <w:rsid w:val="00E067BD"/>
    <w:rsid w:val="00E07840"/>
    <w:rsid w:val="00E10C1C"/>
    <w:rsid w:val="00E10EE3"/>
    <w:rsid w:val="00E138FA"/>
    <w:rsid w:val="00E139FC"/>
    <w:rsid w:val="00E16003"/>
    <w:rsid w:val="00E20043"/>
    <w:rsid w:val="00E216B0"/>
    <w:rsid w:val="00E21A46"/>
    <w:rsid w:val="00E22A16"/>
    <w:rsid w:val="00E22AAB"/>
    <w:rsid w:val="00E243D5"/>
    <w:rsid w:val="00E25928"/>
    <w:rsid w:val="00E26180"/>
    <w:rsid w:val="00E26FC6"/>
    <w:rsid w:val="00E32E38"/>
    <w:rsid w:val="00E35C3C"/>
    <w:rsid w:val="00E35C7B"/>
    <w:rsid w:val="00E3679F"/>
    <w:rsid w:val="00E40EF1"/>
    <w:rsid w:val="00E4436D"/>
    <w:rsid w:val="00E44A77"/>
    <w:rsid w:val="00E467BC"/>
    <w:rsid w:val="00E479DE"/>
    <w:rsid w:val="00E50DF4"/>
    <w:rsid w:val="00E53A60"/>
    <w:rsid w:val="00E54F54"/>
    <w:rsid w:val="00E57FFB"/>
    <w:rsid w:val="00E607E8"/>
    <w:rsid w:val="00E646A1"/>
    <w:rsid w:val="00E649DE"/>
    <w:rsid w:val="00E65D63"/>
    <w:rsid w:val="00E66D47"/>
    <w:rsid w:val="00E67E39"/>
    <w:rsid w:val="00E72193"/>
    <w:rsid w:val="00E7281E"/>
    <w:rsid w:val="00E73FC1"/>
    <w:rsid w:val="00E74646"/>
    <w:rsid w:val="00E74E0C"/>
    <w:rsid w:val="00E80546"/>
    <w:rsid w:val="00E81BC0"/>
    <w:rsid w:val="00E850A5"/>
    <w:rsid w:val="00E92026"/>
    <w:rsid w:val="00E9465E"/>
    <w:rsid w:val="00E95583"/>
    <w:rsid w:val="00E95754"/>
    <w:rsid w:val="00E957E4"/>
    <w:rsid w:val="00EA212E"/>
    <w:rsid w:val="00EA2675"/>
    <w:rsid w:val="00EA4112"/>
    <w:rsid w:val="00EA4597"/>
    <w:rsid w:val="00EA4994"/>
    <w:rsid w:val="00EA58DF"/>
    <w:rsid w:val="00EB34A4"/>
    <w:rsid w:val="00EB4E14"/>
    <w:rsid w:val="00EB50A7"/>
    <w:rsid w:val="00EB6250"/>
    <w:rsid w:val="00EB698F"/>
    <w:rsid w:val="00EC199F"/>
    <w:rsid w:val="00EC43E9"/>
    <w:rsid w:val="00EC5781"/>
    <w:rsid w:val="00EC749A"/>
    <w:rsid w:val="00ED38EA"/>
    <w:rsid w:val="00ED4117"/>
    <w:rsid w:val="00ED4F2F"/>
    <w:rsid w:val="00ED6710"/>
    <w:rsid w:val="00ED6CA3"/>
    <w:rsid w:val="00EE3C21"/>
    <w:rsid w:val="00EE468A"/>
    <w:rsid w:val="00EE5F02"/>
    <w:rsid w:val="00EF0B96"/>
    <w:rsid w:val="00EF3B53"/>
    <w:rsid w:val="00EF3C4E"/>
    <w:rsid w:val="00EF588F"/>
    <w:rsid w:val="00EF74D2"/>
    <w:rsid w:val="00F004D3"/>
    <w:rsid w:val="00F0077C"/>
    <w:rsid w:val="00F007F3"/>
    <w:rsid w:val="00F01BD7"/>
    <w:rsid w:val="00F04E33"/>
    <w:rsid w:val="00F053A7"/>
    <w:rsid w:val="00F0723E"/>
    <w:rsid w:val="00F07531"/>
    <w:rsid w:val="00F10042"/>
    <w:rsid w:val="00F1634B"/>
    <w:rsid w:val="00F20551"/>
    <w:rsid w:val="00F21C16"/>
    <w:rsid w:val="00F22AFF"/>
    <w:rsid w:val="00F2537C"/>
    <w:rsid w:val="00F2799C"/>
    <w:rsid w:val="00F31EC9"/>
    <w:rsid w:val="00F33AED"/>
    <w:rsid w:val="00F3524C"/>
    <w:rsid w:val="00F3643A"/>
    <w:rsid w:val="00F37664"/>
    <w:rsid w:val="00F410E4"/>
    <w:rsid w:val="00F434F3"/>
    <w:rsid w:val="00F469C4"/>
    <w:rsid w:val="00F477DE"/>
    <w:rsid w:val="00F54332"/>
    <w:rsid w:val="00F547D0"/>
    <w:rsid w:val="00F600C7"/>
    <w:rsid w:val="00F61191"/>
    <w:rsid w:val="00F65B16"/>
    <w:rsid w:val="00F66B15"/>
    <w:rsid w:val="00F70003"/>
    <w:rsid w:val="00F716C0"/>
    <w:rsid w:val="00F72144"/>
    <w:rsid w:val="00F77C1F"/>
    <w:rsid w:val="00F804DB"/>
    <w:rsid w:val="00F816B7"/>
    <w:rsid w:val="00F83426"/>
    <w:rsid w:val="00F86E7D"/>
    <w:rsid w:val="00F927CD"/>
    <w:rsid w:val="00F92E8D"/>
    <w:rsid w:val="00F946B8"/>
    <w:rsid w:val="00F95048"/>
    <w:rsid w:val="00F97F27"/>
    <w:rsid w:val="00FA37A2"/>
    <w:rsid w:val="00FA5E16"/>
    <w:rsid w:val="00FB12DD"/>
    <w:rsid w:val="00FB3018"/>
    <w:rsid w:val="00FB48AC"/>
    <w:rsid w:val="00FB4D9E"/>
    <w:rsid w:val="00FB506A"/>
    <w:rsid w:val="00FC2736"/>
    <w:rsid w:val="00FC7EF7"/>
    <w:rsid w:val="00FD0BCB"/>
    <w:rsid w:val="00FD25C8"/>
    <w:rsid w:val="00FD26FB"/>
    <w:rsid w:val="00FD6AD7"/>
    <w:rsid w:val="00FD7274"/>
    <w:rsid w:val="00FD7724"/>
    <w:rsid w:val="00FE16C9"/>
    <w:rsid w:val="00FE1756"/>
    <w:rsid w:val="00FE2D2E"/>
    <w:rsid w:val="00FE3A25"/>
    <w:rsid w:val="00FE477F"/>
    <w:rsid w:val="00FE62F8"/>
    <w:rsid w:val="00FF0AB4"/>
    <w:rsid w:val="00FF4A41"/>
    <w:rsid w:val="00FF6515"/>
    <w:rsid w:val="00FF7784"/>
    <w:rsid w:val="00FF7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5E6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A45E6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A45E6"/>
    <w:rPr>
      <w:rFonts w:ascii="Calibri" w:hAnsi="Calibri" w:cs="Times New Roman"/>
      <w:sz w:val="20"/>
    </w:rPr>
  </w:style>
  <w:style w:type="paragraph" w:customStyle="1" w:styleId="ConsPlusTitle">
    <w:name w:val="ConsPlusTitle"/>
    <w:uiPriority w:val="99"/>
    <w:rsid w:val="007A45E6"/>
    <w:pPr>
      <w:autoSpaceDE w:val="0"/>
      <w:autoSpaceDN w:val="0"/>
      <w:adjustRightInd w:val="0"/>
    </w:pPr>
    <w:rPr>
      <w:rFonts w:ascii="Arial" w:hAnsi="Arial" w:cs="Arial"/>
      <w:b/>
      <w:bCs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7A45E6"/>
    <w:pPr>
      <w:widowControl w:val="0"/>
      <w:jc w:val="both"/>
    </w:pPr>
    <w:rPr>
      <w:rFonts w:ascii="Courier New" w:eastAsia="Calibri" w:hAnsi="Courier New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A45E6"/>
    <w:rPr>
      <w:rFonts w:ascii="Courier New" w:hAnsi="Courier New" w:cs="Times New Roman"/>
      <w:snapToGrid w:val="0"/>
      <w:sz w:val="20"/>
    </w:rPr>
  </w:style>
  <w:style w:type="paragraph" w:styleId="PlainText">
    <w:name w:val="Plain Text"/>
    <w:basedOn w:val="Normal"/>
    <w:link w:val="PlainTextChar"/>
    <w:uiPriority w:val="99"/>
    <w:rsid w:val="007A45E6"/>
    <w:rPr>
      <w:rFonts w:ascii="Courier New" w:eastAsia="Calibri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7A45E6"/>
    <w:rPr>
      <w:rFonts w:ascii="Courier New" w:hAnsi="Courier New" w:cs="Times New Roman"/>
      <w:sz w:val="20"/>
    </w:rPr>
  </w:style>
  <w:style w:type="paragraph" w:customStyle="1" w:styleId="1">
    <w:name w:val="Текст1"/>
    <w:basedOn w:val="Normal"/>
    <w:uiPriority w:val="99"/>
    <w:rsid w:val="007A45E6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NormalWeb">
    <w:name w:val="Normal (Web)"/>
    <w:basedOn w:val="Normal"/>
    <w:uiPriority w:val="99"/>
    <w:rsid w:val="007A45E6"/>
    <w:pPr>
      <w:spacing w:before="100" w:beforeAutospacing="1" w:after="100" w:afterAutospacing="1"/>
    </w:pPr>
    <w:rPr>
      <w:sz w:val="24"/>
      <w:szCs w:val="24"/>
    </w:rPr>
  </w:style>
  <w:style w:type="character" w:customStyle="1" w:styleId="2">
    <w:name w:val="Основной текст (2)_"/>
    <w:link w:val="20"/>
    <w:uiPriority w:val="99"/>
    <w:locked/>
    <w:rsid w:val="007A45E6"/>
    <w:rPr>
      <w:rFonts w:ascii="Sylfaen" w:hAnsi="Sylfaen"/>
      <w:sz w:val="19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7A45E6"/>
    <w:pPr>
      <w:widowControl w:val="0"/>
      <w:shd w:val="clear" w:color="auto" w:fill="FFFFFF"/>
      <w:spacing w:after="900" w:line="240" w:lineRule="atLeast"/>
    </w:pPr>
    <w:rPr>
      <w:rFonts w:ascii="Sylfaen" w:eastAsia="Calibri" w:hAnsi="Sylfaen"/>
      <w:sz w:val="19"/>
    </w:rPr>
  </w:style>
  <w:style w:type="character" w:customStyle="1" w:styleId="21">
    <w:name w:val="Основной текст (2) + Малые прописные"/>
    <w:uiPriority w:val="99"/>
    <w:rsid w:val="007A45E6"/>
    <w:rPr>
      <w:rFonts w:ascii="Sylfaen" w:hAnsi="Sylfaen"/>
      <w:smallCaps/>
      <w:color w:val="000000"/>
      <w:spacing w:val="0"/>
      <w:w w:val="100"/>
      <w:position w:val="0"/>
      <w:sz w:val="19"/>
      <w:u w:val="none"/>
      <w:shd w:val="clear" w:color="auto" w:fill="FFFFFF"/>
      <w:lang w:val="en-US" w:eastAsia="en-US"/>
    </w:rPr>
  </w:style>
  <w:style w:type="character" w:styleId="Strong">
    <w:name w:val="Strong"/>
    <w:basedOn w:val="DefaultParagraphFont"/>
    <w:uiPriority w:val="99"/>
    <w:qFormat/>
    <w:rsid w:val="007A45E6"/>
    <w:rPr>
      <w:rFonts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5032C0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32C0"/>
    <w:rPr>
      <w:rFonts w:ascii="Tahoma" w:hAnsi="Tahoma" w:cs="Times New Roman"/>
      <w:sz w:val="16"/>
      <w:lang w:eastAsia="ru-RU"/>
    </w:rPr>
  </w:style>
  <w:style w:type="paragraph" w:customStyle="1" w:styleId="10">
    <w:name w:val="Знак1"/>
    <w:basedOn w:val="Normal"/>
    <w:uiPriority w:val="99"/>
    <w:rsid w:val="00E92026"/>
    <w:rPr>
      <w:rFonts w:ascii="Verdana" w:hAnsi="Verdana" w:cs="Verdana"/>
      <w:lang w:val="en-US" w:eastAsia="en-US"/>
    </w:rPr>
  </w:style>
  <w:style w:type="table" w:styleId="TableGrid">
    <w:name w:val="Table Grid"/>
    <w:basedOn w:val="TableNormal"/>
    <w:uiPriority w:val="99"/>
    <w:locked/>
    <w:rsid w:val="008A4AA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11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119</TotalTime>
  <Pages>17</Pages>
  <Words>1663</Words>
  <Characters>9481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1</cp:lastModifiedBy>
  <cp:revision>158</cp:revision>
  <cp:lastPrinted>2019-05-17T09:30:00Z</cp:lastPrinted>
  <dcterms:created xsi:type="dcterms:W3CDTF">2019-03-27T11:36:00Z</dcterms:created>
  <dcterms:modified xsi:type="dcterms:W3CDTF">2019-05-20T09:01:00Z</dcterms:modified>
</cp:coreProperties>
</file>